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60B799" w14:textId="3A3F239D" w:rsidR="00CE0B99" w:rsidRDefault="00D70F3F" w:rsidP="00E231C4">
      <w:pPr>
        <w:pStyle w:val="Geenafstand"/>
        <w:spacing w:line="276" w:lineRule="auto"/>
        <w:rPr>
          <w:rStyle w:val="Stijl4"/>
        </w:rPr>
      </w:pPr>
      <w:r w:rsidRPr="00D70F3F">
        <w:rPr>
          <w:b/>
          <w:color w:val="002060"/>
          <w:sz w:val="24"/>
          <w:szCs w:val="24"/>
        </w:rPr>
        <w:t>Mandaat project</w:t>
      </w:r>
      <w:r w:rsidRPr="00D70F3F">
        <w:rPr>
          <w:color w:val="002060"/>
        </w:rPr>
        <w:t xml:space="preserve"> </w:t>
      </w:r>
      <w:sdt>
        <w:sdtPr>
          <w:rPr>
            <w:rStyle w:val="Stijl4"/>
          </w:rPr>
          <w:id w:val="147713530"/>
          <w:placeholder>
            <w:docPart w:val="54110B94CDC54B0687AC0890FE08C666"/>
          </w:placeholder>
          <w15:color w:val="FFFFFF"/>
        </w:sdtPr>
        <w:sdtEndPr>
          <w:rPr>
            <w:rStyle w:val="Standaardalinea-lettertype"/>
            <w:rFonts w:asciiTheme="minorHAnsi" w:hAnsiTheme="minorHAnsi"/>
            <w:b w:val="0"/>
            <w:color w:val="auto"/>
            <w:sz w:val="20"/>
          </w:rPr>
        </w:sdtEndPr>
        <w:sdtContent>
          <w:r w:rsidR="00BD0205" w:rsidRPr="00BD0205">
            <w:rPr>
              <w:rStyle w:val="Stijl4"/>
            </w:rPr>
            <w:t>ICT Stimulus Programmamanagement</w:t>
          </w:r>
        </w:sdtContent>
      </w:sdt>
    </w:p>
    <w:p w14:paraId="06704679" w14:textId="77777777" w:rsidR="00D70F3F" w:rsidRPr="00D70F3F" w:rsidRDefault="00D70F3F" w:rsidP="00E231C4">
      <w:pPr>
        <w:pStyle w:val="Geenafstand"/>
        <w:spacing w:line="276" w:lineRule="auto"/>
        <w:rPr>
          <w:rStyle w:val="Stijl4"/>
          <w:sz w:val="20"/>
          <w:szCs w:val="18"/>
        </w:rPr>
      </w:pPr>
    </w:p>
    <w:p w14:paraId="1C4C33ED" w14:textId="77777777" w:rsidR="00D70F3F" w:rsidRPr="00D70F3F" w:rsidRDefault="00D70F3F" w:rsidP="00E231C4">
      <w:pPr>
        <w:pStyle w:val="Geenafstand"/>
        <w:spacing w:line="276" w:lineRule="auto"/>
        <w:rPr>
          <w:rStyle w:val="Stijl4"/>
          <w:sz w:val="20"/>
          <w:szCs w:val="18"/>
        </w:rPr>
      </w:pPr>
    </w:p>
    <w:tbl>
      <w:tblPr>
        <w:tblStyle w:val="Tabelrasterlicht"/>
        <w:tblW w:w="0" w:type="auto"/>
        <w:tblCellMar>
          <w:top w:w="113" w:type="dxa"/>
          <w:bottom w:w="113" w:type="dxa"/>
        </w:tblCellMar>
        <w:tblLook w:val="04A0" w:firstRow="1" w:lastRow="0" w:firstColumn="1" w:lastColumn="0" w:noHBand="0" w:noVBand="1"/>
      </w:tblPr>
      <w:tblGrid>
        <w:gridCol w:w="2972"/>
        <w:gridCol w:w="6090"/>
      </w:tblGrid>
      <w:tr w:rsidR="00D70F3F" w14:paraId="16216ACC" w14:textId="77777777" w:rsidTr="00D70F3F">
        <w:tc>
          <w:tcPr>
            <w:tcW w:w="2972" w:type="dxa"/>
          </w:tcPr>
          <w:p w14:paraId="3270C5C5"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Naam van het programma waar dit project onder valt:</w:t>
            </w:r>
          </w:p>
        </w:tc>
        <w:tc>
          <w:tcPr>
            <w:tcW w:w="6090" w:type="dxa"/>
          </w:tcPr>
          <w:p w14:paraId="2B5FD2A9" w14:textId="4A8D2BE0" w:rsidR="00D70F3F" w:rsidRDefault="00000000" w:rsidP="00E231C4">
            <w:pPr>
              <w:pStyle w:val="Geenafstand"/>
              <w:spacing w:line="276" w:lineRule="auto"/>
            </w:pPr>
            <w:sdt>
              <w:sdtPr>
                <w:rPr>
                  <w:rStyle w:val="Stijl3"/>
                </w:rPr>
                <w:id w:val="-919010904"/>
                <w:placeholder>
                  <w:docPart w:val="1FB5EB1AD07648B885849115B2C8539D"/>
                </w:placeholder>
              </w:sdtPr>
              <w:sdtEndPr>
                <w:rPr>
                  <w:rStyle w:val="Standaardalinea-lettertype"/>
                  <w:rFonts w:ascii="Baskerville MT" w:hAnsi="Baskerville MT"/>
                  <w:color w:val="auto"/>
                  <w:sz w:val="22"/>
                </w:rPr>
              </w:sdtEndPr>
              <w:sdtContent>
                <w:r w:rsidR="00BD0205" w:rsidRPr="00BD0205">
                  <w:rPr>
                    <w:rStyle w:val="Stijl3"/>
                  </w:rPr>
                  <w:t>Slimme Financiering &amp; Participaties</w:t>
                </w:r>
              </w:sdtContent>
            </w:sdt>
          </w:p>
        </w:tc>
      </w:tr>
      <w:tr w:rsidR="00D70F3F" w14:paraId="5CF36E1D" w14:textId="77777777" w:rsidTr="00D70F3F">
        <w:tc>
          <w:tcPr>
            <w:tcW w:w="2972" w:type="dxa"/>
          </w:tcPr>
          <w:p w14:paraId="1B0ADFF0"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Naam van het project:</w:t>
            </w:r>
          </w:p>
        </w:tc>
        <w:tc>
          <w:tcPr>
            <w:tcW w:w="6090" w:type="dxa"/>
          </w:tcPr>
          <w:p w14:paraId="0B3DCD23" w14:textId="74684882" w:rsidR="00D70F3F" w:rsidRDefault="00000000" w:rsidP="00E231C4">
            <w:pPr>
              <w:pStyle w:val="Geenafstand"/>
              <w:spacing w:line="276" w:lineRule="auto"/>
            </w:pPr>
            <w:sdt>
              <w:sdtPr>
                <w:rPr>
                  <w:rStyle w:val="Stijl3"/>
                </w:rPr>
                <w:id w:val="1381666238"/>
                <w:placeholder>
                  <w:docPart w:val="15393CF02A4C4288956A4E8C7E4CB4AF"/>
                </w:placeholder>
              </w:sdtPr>
              <w:sdtEndPr>
                <w:rPr>
                  <w:rStyle w:val="Standaardalinea-lettertype"/>
                  <w:rFonts w:ascii="Baskerville MT" w:hAnsi="Baskerville MT"/>
                  <w:color w:val="auto"/>
                  <w:sz w:val="22"/>
                </w:rPr>
              </w:sdtEndPr>
              <w:sdtContent>
                <w:r w:rsidR="00BD0205" w:rsidRPr="00BD0205">
                  <w:rPr>
                    <w:rStyle w:val="Stijl3"/>
                  </w:rPr>
                  <w:t>ICT Stimulus Programmamanagement</w:t>
                </w:r>
              </w:sdtContent>
            </w:sdt>
          </w:p>
        </w:tc>
      </w:tr>
      <w:tr w:rsidR="00D70F3F" w14:paraId="78AFD377" w14:textId="77777777" w:rsidTr="00D70F3F">
        <w:tc>
          <w:tcPr>
            <w:tcW w:w="2972" w:type="dxa"/>
          </w:tcPr>
          <w:p w14:paraId="01D4236F"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Naam en functie opdrachtgever (programmamanager):</w:t>
            </w:r>
          </w:p>
        </w:tc>
        <w:sdt>
          <w:sdtPr>
            <w:rPr>
              <w:rStyle w:val="Stijl3"/>
            </w:rPr>
            <w:id w:val="-768310139"/>
            <w:placeholder>
              <w:docPart w:val="4AC9963E3C2F4F0B8339A5A384BBE490"/>
            </w:placeholder>
          </w:sdtPr>
          <w:sdtEndPr>
            <w:rPr>
              <w:rStyle w:val="Standaardalinea-lettertype"/>
              <w:rFonts w:ascii="Baskerville MT" w:hAnsi="Baskerville MT"/>
              <w:color w:val="auto"/>
              <w:sz w:val="22"/>
            </w:rPr>
          </w:sdtEndPr>
          <w:sdtContent>
            <w:tc>
              <w:tcPr>
                <w:tcW w:w="6090" w:type="dxa"/>
              </w:tcPr>
              <w:p w14:paraId="42600515" w14:textId="4EB3D4E4" w:rsidR="00D70F3F" w:rsidRDefault="00BD0205" w:rsidP="00E231C4">
                <w:pPr>
                  <w:pStyle w:val="Geenafstand"/>
                  <w:spacing w:line="276" w:lineRule="auto"/>
                </w:pPr>
                <w:r w:rsidRPr="00BD0205">
                  <w:rPr>
                    <w:rStyle w:val="Stijl3"/>
                  </w:rPr>
                  <w:t>Nadine Gooijers, programmamanager Slimme Financiering &amp; Participaties</w:t>
                </w:r>
              </w:p>
            </w:tc>
          </w:sdtContent>
        </w:sdt>
      </w:tr>
      <w:tr w:rsidR="00D70F3F" w14:paraId="41C2725C" w14:textId="77777777" w:rsidTr="00D70F3F">
        <w:tc>
          <w:tcPr>
            <w:tcW w:w="2972" w:type="dxa"/>
          </w:tcPr>
          <w:p w14:paraId="0C506F19"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 xml:space="preserve">Naam en functie opdrachtnemer </w:t>
            </w:r>
            <w:r>
              <w:rPr>
                <w:b/>
                <w:bCs/>
                <w:color w:val="002060"/>
                <w:sz w:val="16"/>
                <w:szCs w:val="18"/>
              </w:rPr>
              <w:t>(</w:t>
            </w:r>
            <w:r w:rsidRPr="00D70F3F">
              <w:rPr>
                <w:b/>
                <w:bCs/>
                <w:color w:val="002060"/>
                <w:sz w:val="16"/>
                <w:szCs w:val="18"/>
              </w:rPr>
              <w:t>projectleider):</w:t>
            </w:r>
          </w:p>
        </w:tc>
        <w:sdt>
          <w:sdtPr>
            <w:rPr>
              <w:rStyle w:val="Stijl3"/>
            </w:rPr>
            <w:id w:val="-576669250"/>
            <w:placeholder>
              <w:docPart w:val="DA9D3E65AD5844A39EE6F3BAF0AF09EC"/>
            </w:placeholder>
          </w:sdtPr>
          <w:sdtEndPr>
            <w:rPr>
              <w:rStyle w:val="Standaardalinea-lettertype"/>
              <w:rFonts w:ascii="Baskerville MT" w:hAnsi="Baskerville MT"/>
              <w:color w:val="auto"/>
              <w:sz w:val="22"/>
            </w:rPr>
          </w:sdtEndPr>
          <w:sdtContent>
            <w:tc>
              <w:tcPr>
                <w:tcW w:w="6090" w:type="dxa"/>
              </w:tcPr>
              <w:p w14:paraId="04C2D718" w14:textId="33192AF5" w:rsidR="00D70F3F" w:rsidRDefault="00BD0205" w:rsidP="00E231C4">
                <w:pPr>
                  <w:pStyle w:val="Geenafstand"/>
                  <w:spacing w:line="276" w:lineRule="auto"/>
                </w:pPr>
                <w:r w:rsidRPr="00BD0205">
                  <w:rPr>
                    <w:rStyle w:val="Stijl3"/>
                  </w:rPr>
                  <w:t>Leonie van der Kruk, projectleider ICT Stimulus Programmamanagement</w:t>
                </w:r>
              </w:p>
            </w:tc>
          </w:sdtContent>
        </w:sdt>
      </w:tr>
      <w:tr w:rsidR="00D70F3F" w14:paraId="5138FDCA" w14:textId="77777777" w:rsidTr="00D70F3F">
        <w:tc>
          <w:tcPr>
            <w:tcW w:w="2972" w:type="dxa"/>
          </w:tcPr>
          <w:p w14:paraId="5BAA0791"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Versie:</w:t>
            </w:r>
          </w:p>
        </w:tc>
        <w:sdt>
          <w:sdtPr>
            <w:rPr>
              <w:rStyle w:val="Stijl3"/>
            </w:rPr>
            <w:id w:val="1850911038"/>
            <w:placeholder>
              <w:docPart w:val="44F12058ABA64428A492377658DF4FBA"/>
            </w:placeholder>
          </w:sdtPr>
          <w:sdtEndPr>
            <w:rPr>
              <w:rStyle w:val="Standaardalinea-lettertype"/>
              <w:rFonts w:ascii="Baskerville MT" w:hAnsi="Baskerville MT"/>
              <w:color w:val="auto"/>
              <w:sz w:val="22"/>
            </w:rPr>
          </w:sdtEndPr>
          <w:sdtContent>
            <w:tc>
              <w:tcPr>
                <w:tcW w:w="6090" w:type="dxa"/>
              </w:tcPr>
              <w:p w14:paraId="24F11ED8" w14:textId="7851AA4A" w:rsidR="00D70F3F" w:rsidRDefault="00BD0205" w:rsidP="00E231C4">
                <w:pPr>
                  <w:pStyle w:val="Geenafstand"/>
                  <w:spacing w:line="276" w:lineRule="auto"/>
                </w:pPr>
                <w:r w:rsidRPr="00BD0205">
                  <w:rPr>
                    <w:rStyle w:val="Stijl3"/>
                  </w:rPr>
                  <w:t>3 (2025)</w:t>
                </w:r>
              </w:p>
            </w:tc>
          </w:sdtContent>
        </w:sdt>
      </w:tr>
      <w:tr w:rsidR="00D70F3F" w14:paraId="23B59325" w14:textId="77777777" w:rsidTr="00D70F3F">
        <w:tc>
          <w:tcPr>
            <w:tcW w:w="2972" w:type="dxa"/>
          </w:tcPr>
          <w:p w14:paraId="126D0680"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Datum instellingsbesluit of datum laatste wijziging besluit:</w:t>
            </w:r>
          </w:p>
        </w:tc>
        <w:tc>
          <w:tcPr>
            <w:tcW w:w="6090" w:type="dxa"/>
          </w:tcPr>
          <w:p w14:paraId="7B9F275A" w14:textId="49C0F3A1" w:rsidR="00D70F3F" w:rsidRDefault="00000000" w:rsidP="00E231C4">
            <w:pPr>
              <w:pStyle w:val="Geenafstand"/>
              <w:tabs>
                <w:tab w:val="left" w:pos="3495"/>
              </w:tabs>
              <w:spacing w:line="276" w:lineRule="auto"/>
            </w:pPr>
            <w:sdt>
              <w:sdtPr>
                <w:rPr>
                  <w:rStyle w:val="Stijl3"/>
                </w:rPr>
                <w:id w:val="-742877528"/>
                <w:placeholder>
                  <w:docPart w:val="961C7EE38B7B4C2F992A4BC1FDE25EBC"/>
                </w:placeholder>
                <w:date w:fullDate="2025-02-19T00:00:00Z">
                  <w:dateFormat w:val="d-M-yyyy"/>
                  <w:lid w:val="nl-NL"/>
                  <w:storeMappedDataAs w:val="dateTime"/>
                  <w:calendar w:val="gregorian"/>
                </w:date>
              </w:sdtPr>
              <w:sdtEndPr>
                <w:rPr>
                  <w:rStyle w:val="Standaardalinea-lettertype"/>
                  <w:rFonts w:ascii="Baskerville MT" w:hAnsi="Baskerville MT"/>
                  <w:color w:val="auto"/>
                  <w:sz w:val="22"/>
                </w:rPr>
              </w:sdtEndPr>
              <w:sdtContent>
                <w:r w:rsidR="00BD0205">
                  <w:rPr>
                    <w:rStyle w:val="Stijl3"/>
                  </w:rPr>
                  <w:t>19-2-2025</w:t>
                </w:r>
              </w:sdtContent>
            </w:sdt>
            <w:r w:rsidR="00D70F3F">
              <w:tab/>
            </w:r>
          </w:p>
        </w:tc>
      </w:tr>
      <w:tr w:rsidR="00D70F3F" w14:paraId="69713EB5" w14:textId="77777777" w:rsidTr="00D70F3F">
        <w:tc>
          <w:tcPr>
            <w:tcW w:w="2972" w:type="dxa"/>
          </w:tcPr>
          <w:p w14:paraId="07DAB834"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Inwerkingtreding (gewijzigd) besluit:</w:t>
            </w:r>
          </w:p>
        </w:tc>
        <w:tc>
          <w:tcPr>
            <w:tcW w:w="6090" w:type="dxa"/>
          </w:tcPr>
          <w:p w14:paraId="734459C0" w14:textId="77777777" w:rsidR="00D70F3F" w:rsidRDefault="00000000" w:rsidP="00E231C4">
            <w:pPr>
              <w:pStyle w:val="Geenafstand"/>
              <w:tabs>
                <w:tab w:val="left" w:pos="3690"/>
              </w:tabs>
              <w:spacing w:line="276" w:lineRule="auto"/>
            </w:pPr>
            <w:sdt>
              <w:sdtPr>
                <w:rPr>
                  <w:rStyle w:val="Stijl3"/>
                </w:rPr>
                <w:id w:val="-720750505"/>
                <w:placeholder>
                  <w:docPart w:val="A3075FDA48AF49FC94E603A6126EA690"/>
                </w:placeholder>
              </w:sdtPr>
              <w:sdtEndPr>
                <w:rPr>
                  <w:rStyle w:val="Standaardalinea-lettertype"/>
                  <w:rFonts w:ascii="Baskerville MT" w:hAnsi="Baskerville MT"/>
                  <w:color w:val="auto"/>
                  <w:sz w:val="22"/>
                </w:rPr>
              </w:sdtEndPr>
              <w:sdtContent>
                <w:r w:rsidR="00BD0205" w:rsidRPr="00BD0205">
                  <w:rPr>
                    <w:rFonts w:ascii="Futura Book" w:hAnsi="Futura Book"/>
                    <w:color w:val="000000" w:themeColor="text1"/>
                  </w:rPr>
                  <w:t>Dit gewijzigde instellingsbesluit treedt in werking met ingang van de dag na die van de laatste gedagtekende ondertekening en werkt terug tot en met 1 augustus 2024.</w:t>
                </w:r>
              </w:sdtContent>
            </w:sdt>
            <w:r w:rsidR="00D70F3F">
              <w:tab/>
            </w:r>
          </w:p>
          <w:p w14:paraId="6CD95A7C" w14:textId="0CE54BFA" w:rsidR="00BD0205" w:rsidRDefault="00BD0205" w:rsidP="00BD0205">
            <w:pPr>
              <w:tabs>
                <w:tab w:val="left" w:pos="527"/>
              </w:tabs>
            </w:pPr>
            <w:r>
              <w:t>Dit instellingsbesluit vervangt het instellingsbesluit projectplan ‘</w:t>
            </w:r>
            <w:r w:rsidRPr="00027A48">
              <w:t>ICT Stimulus Programmamanagemen</w:t>
            </w:r>
            <w:r>
              <w:t xml:space="preserve">t’ </w:t>
            </w:r>
            <w:r w:rsidRPr="000D594C">
              <w:t>d</w:t>
            </w:r>
            <w:r>
              <w:t xml:space="preserve">.d. 16 december 2023, versie 2, </w:t>
            </w:r>
            <w:r w:rsidRPr="00F82B6A">
              <w:t>C2</w:t>
            </w:r>
            <w:r>
              <w:t>323688</w:t>
            </w:r>
            <w:r w:rsidRPr="00F82B6A">
              <w:t>/S5</w:t>
            </w:r>
            <w:r>
              <w:t xml:space="preserve">398869. </w:t>
            </w:r>
          </w:p>
        </w:tc>
      </w:tr>
      <w:tr w:rsidR="00D70F3F" w14:paraId="151852A1" w14:textId="77777777" w:rsidTr="00D70F3F">
        <w:tc>
          <w:tcPr>
            <w:tcW w:w="2972" w:type="dxa"/>
          </w:tcPr>
          <w:p w14:paraId="387F82BE"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Vindplaats Corsa (nr. S…):</w:t>
            </w:r>
          </w:p>
        </w:tc>
        <w:tc>
          <w:tcPr>
            <w:tcW w:w="6090" w:type="dxa"/>
          </w:tcPr>
          <w:p w14:paraId="0EC77676" w14:textId="07112CDA" w:rsidR="00D70F3F" w:rsidRDefault="00D70F3F" w:rsidP="00E231C4">
            <w:pPr>
              <w:pStyle w:val="Geenafstand"/>
              <w:spacing w:line="276" w:lineRule="auto"/>
            </w:pPr>
            <w:r w:rsidRPr="005D28DB">
              <w:rPr>
                <w:rFonts w:ascii="Futura Book" w:hAnsi="Futura Book"/>
              </w:rPr>
              <w:t>S</w:t>
            </w:r>
            <w:sdt>
              <w:sdtPr>
                <w:rPr>
                  <w:rStyle w:val="Stijl3"/>
                </w:rPr>
                <w:id w:val="-56245210"/>
                <w:placeholder>
                  <w:docPart w:val="423D7AEF280F4DE48D5DD9A45D44DF83"/>
                </w:placeholder>
              </w:sdtPr>
              <w:sdtEndPr>
                <w:rPr>
                  <w:rStyle w:val="Standaardalinea-lettertype"/>
                  <w:rFonts w:ascii="Baskerville MT" w:hAnsi="Baskerville MT"/>
                  <w:color w:val="auto"/>
                  <w:sz w:val="22"/>
                </w:rPr>
              </w:sdtEndPr>
              <w:sdtContent>
                <w:r w:rsidR="00BD0205" w:rsidRPr="00BD0205">
                  <w:rPr>
                    <w:rStyle w:val="Stijl3"/>
                  </w:rPr>
                  <w:t>6109947</w:t>
                </w:r>
              </w:sdtContent>
            </w:sdt>
          </w:p>
        </w:tc>
      </w:tr>
      <w:tr w:rsidR="00D70F3F" w14:paraId="7F2FAECA" w14:textId="77777777" w:rsidTr="00D70F3F">
        <w:tc>
          <w:tcPr>
            <w:tcW w:w="2972" w:type="dxa"/>
          </w:tcPr>
          <w:p w14:paraId="6126A215" w14:textId="77777777" w:rsidR="00D70F3F" w:rsidRPr="00D70F3F" w:rsidRDefault="00D70F3F" w:rsidP="00E231C4">
            <w:pPr>
              <w:pStyle w:val="Geenafstand"/>
              <w:spacing w:line="276" w:lineRule="auto"/>
              <w:rPr>
                <w:b/>
                <w:bCs/>
                <w:color w:val="002060"/>
                <w:sz w:val="16"/>
                <w:szCs w:val="18"/>
              </w:rPr>
            </w:pPr>
            <w:r w:rsidRPr="00D70F3F">
              <w:rPr>
                <w:b/>
                <w:bCs/>
                <w:color w:val="002060"/>
                <w:sz w:val="16"/>
                <w:szCs w:val="18"/>
              </w:rPr>
              <w:t>Mandaat en verantwoording tussen opdrachtgever en opdrachtnemer:</w:t>
            </w:r>
          </w:p>
        </w:tc>
        <w:sdt>
          <w:sdtPr>
            <w:rPr>
              <w:rStyle w:val="Stijl3"/>
            </w:rPr>
            <w:id w:val="-1424106314"/>
            <w:placeholder>
              <w:docPart w:val="FAF6189A572E47CCA226C36079103E4C"/>
            </w:placeholder>
          </w:sdtPr>
          <w:sdtEndPr>
            <w:rPr>
              <w:rStyle w:val="Standaardalinea-lettertype"/>
              <w:rFonts w:ascii="Baskerville MT" w:hAnsi="Baskerville MT"/>
              <w:color w:val="auto"/>
              <w:sz w:val="22"/>
            </w:rPr>
          </w:sdtEndPr>
          <w:sdtContent>
            <w:tc>
              <w:tcPr>
                <w:tcW w:w="6090" w:type="dxa"/>
              </w:tcPr>
              <w:p w14:paraId="496019C1" w14:textId="24A9E0B2" w:rsidR="00BD0205" w:rsidRPr="00BD0205" w:rsidRDefault="00BD0205" w:rsidP="00BD0205">
                <w:pPr>
                  <w:pStyle w:val="Geenafstand"/>
                  <w:spacing w:line="276" w:lineRule="auto"/>
                  <w:rPr>
                    <w:rFonts w:ascii="Futura Book" w:hAnsi="Futura Book"/>
                    <w:b/>
                    <w:bCs/>
                    <w:iCs/>
                    <w:color w:val="000000" w:themeColor="text1"/>
                  </w:rPr>
                </w:pPr>
                <w:r w:rsidRPr="00BD0205">
                  <w:rPr>
                    <w:rFonts w:ascii="Futura Book" w:hAnsi="Futura Book"/>
                    <w:b/>
                    <w:bCs/>
                    <w:iCs/>
                    <w:color w:val="000000" w:themeColor="text1"/>
                  </w:rPr>
                  <w:t>Referentiekader</w:t>
                </w:r>
              </w:p>
              <w:p w14:paraId="06C8CD2B" w14:textId="77777777"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De projectleider van het project is verantwoordelijk voor het te bereiken resultaat. Deze is verantwoordelijk voor:</w:t>
                </w:r>
              </w:p>
              <w:p w14:paraId="6073AC1B" w14:textId="77777777" w:rsidR="00BD0205" w:rsidRPr="00BD0205" w:rsidRDefault="00BD0205" w:rsidP="00BD0205">
                <w:pPr>
                  <w:pStyle w:val="Geenafstand"/>
                  <w:numPr>
                    <w:ilvl w:val="0"/>
                    <w:numId w:val="1"/>
                  </w:numPr>
                  <w:spacing w:line="276" w:lineRule="auto"/>
                  <w:rPr>
                    <w:rFonts w:ascii="Futura Book" w:hAnsi="Futura Book"/>
                    <w:color w:val="000000" w:themeColor="text1"/>
                  </w:rPr>
                </w:pPr>
                <w:r w:rsidRPr="00BD0205">
                  <w:rPr>
                    <w:rFonts w:ascii="Futura Book" w:hAnsi="Futura Book"/>
                    <w:color w:val="000000" w:themeColor="text1"/>
                  </w:rPr>
                  <w:t>kostenefficiënte procedures en werkwijzen binnen het project;</w:t>
                </w:r>
              </w:p>
              <w:p w14:paraId="509E7E92" w14:textId="77777777" w:rsidR="00BD0205" w:rsidRPr="00BD0205" w:rsidRDefault="00BD0205" w:rsidP="00BD0205">
                <w:pPr>
                  <w:pStyle w:val="Geenafstand"/>
                  <w:numPr>
                    <w:ilvl w:val="0"/>
                    <w:numId w:val="1"/>
                  </w:numPr>
                  <w:spacing w:line="276" w:lineRule="auto"/>
                  <w:rPr>
                    <w:rFonts w:ascii="Futura Book" w:hAnsi="Futura Book"/>
                    <w:color w:val="000000" w:themeColor="text1"/>
                  </w:rPr>
                </w:pPr>
                <w:r w:rsidRPr="00BD0205">
                  <w:rPr>
                    <w:rFonts w:ascii="Futura Book" w:hAnsi="Futura Book"/>
                    <w:color w:val="000000" w:themeColor="text1"/>
                  </w:rPr>
                  <w:t>het resultaat van het project en de kwaliteit daarvan;</w:t>
                </w:r>
              </w:p>
              <w:p w14:paraId="6B6A7D0E" w14:textId="77777777" w:rsidR="00BD0205" w:rsidRPr="00BD0205" w:rsidRDefault="00BD0205" w:rsidP="00BD0205">
                <w:pPr>
                  <w:pStyle w:val="Geenafstand"/>
                  <w:numPr>
                    <w:ilvl w:val="0"/>
                    <w:numId w:val="1"/>
                  </w:numPr>
                  <w:spacing w:line="276" w:lineRule="auto"/>
                  <w:rPr>
                    <w:rFonts w:ascii="Futura Book" w:hAnsi="Futura Book"/>
                    <w:color w:val="000000" w:themeColor="text1"/>
                  </w:rPr>
                </w:pPr>
                <w:r w:rsidRPr="00BD0205">
                  <w:rPr>
                    <w:rFonts w:ascii="Futura Book" w:hAnsi="Futura Book"/>
                    <w:color w:val="000000" w:themeColor="text1"/>
                  </w:rPr>
                  <w:t>het bewaken van de onderlinge samenhang tussen strategie, beleid, project-uitvoering en bedrijfsvoering:</w:t>
                </w:r>
              </w:p>
              <w:p w14:paraId="6F4C7001" w14:textId="77777777" w:rsidR="00BD0205" w:rsidRPr="00BD0205" w:rsidRDefault="00BD0205" w:rsidP="00BD0205">
                <w:pPr>
                  <w:pStyle w:val="Geenafstand"/>
                  <w:numPr>
                    <w:ilvl w:val="0"/>
                    <w:numId w:val="1"/>
                  </w:numPr>
                  <w:spacing w:line="276" w:lineRule="auto"/>
                  <w:rPr>
                    <w:rFonts w:ascii="Futura Book" w:hAnsi="Futura Book"/>
                    <w:color w:val="000000" w:themeColor="text1"/>
                  </w:rPr>
                </w:pPr>
                <w:r w:rsidRPr="00BD0205">
                  <w:rPr>
                    <w:rFonts w:ascii="Futura Book" w:hAnsi="Futura Book"/>
                    <w:color w:val="000000" w:themeColor="text1"/>
                  </w:rPr>
                  <w:t>het bewaken van de integraliteit en de onderlinge samenhang tussen het project en andere opgaven en tussen tijdelijke en structurele activiteiten;</w:t>
                </w:r>
              </w:p>
              <w:p w14:paraId="6271C22F" w14:textId="77777777" w:rsidR="00BD0205" w:rsidRPr="00BD0205" w:rsidRDefault="00BD0205" w:rsidP="00BD0205">
                <w:pPr>
                  <w:pStyle w:val="Geenafstand"/>
                  <w:numPr>
                    <w:ilvl w:val="0"/>
                    <w:numId w:val="1"/>
                  </w:numPr>
                  <w:spacing w:line="276" w:lineRule="auto"/>
                  <w:rPr>
                    <w:rFonts w:ascii="Futura Book" w:hAnsi="Futura Book"/>
                    <w:color w:val="000000" w:themeColor="text1"/>
                  </w:rPr>
                </w:pPr>
                <w:r w:rsidRPr="00BD0205">
                  <w:rPr>
                    <w:rFonts w:ascii="Futura Book" w:hAnsi="Futura Book"/>
                    <w:color w:val="000000" w:themeColor="text1"/>
                  </w:rPr>
                  <w:t>de dagelijkse aansturing van het projectteam, de teamsamenwerking en werkverdeling.</w:t>
                </w:r>
              </w:p>
              <w:p w14:paraId="41336D99" w14:textId="77777777" w:rsidR="00BD0205" w:rsidRPr="00BD0205" w:rsidRDefault="00BD0205" w:rsidP="00BD0205">
                <w:pPr>
                  <w:pStyle w:val="Geenafstand"/>
                  <w:spacing w:line="276" w:lineRule="auto"/>
                  <w:rPr>
                    <w:rFonts w:ascii="Futura Book" w:hAnsi="Futura Book"/>
                    <w:b/>
                    <w:bCs/>
                    <w:iCs/>
                    <w:color w:val="000000" w:themeColor="text1"/>
                  </w:rPr>
                </w:pPr>
              </w:p>
              <w:p w14:paraId="6D006F54" w14:textId="13926559" w:rsidR="00BD0205" w:rsidRPr="00BD0205" w:rsidRDefault="00BD0205" w:rsidP="00BD0205">
                <w:pPr>
                  <w:pStyle w:val="Geenafstand"/>
                  <w:spacing w:line="276" w:lineRule="auto"/>
                  <w:rPr>
                    <w:rFonts w:ascii="Futura Book" w:hAnsi="Futura Book"/>
                    <w:b/>
                    <w:bCs/>
                    <w:iCs/>
                    <w:color w:val="000000" w:themeColor="text1"/>
                  </w:rPr>
                </w:pPr>
                <w:r w:rsidRPr="00BD0205">
                  <w:rPr>
                    <w:rFonts w:ascii="Futura Book" w:hAnsi="Futura Book"/>
                    <w:b/>
                    <w:bCs/>
                    <w:iCs/>
                    <w:color w:val="000000" w:themeColor="text1"/>
                  </w:rPr>
                  <w:t>Mandaat</w:t>
                </w:r>
              </w:p>
              <w:p w14:paraId="44BBE72C" w14:textId="77777777" w:rsidR="00BD0205" w:rsidRPr="00BD0205" w:rsidRDefault="00BD0205" w:rsidP="00BD0205">
                <w:pPr>
                  <w:pStyle w:val="Geenafstand"/>
                  <w:spacing w:line="276" w:lineRule="auto"/>
                  <w:rPr>
                    <w:rFonts w:ascii="Futura Book" w:hAnsi="Futura Book"/>
                    <w:color w:val="000000" w:themeColor="text1"/>
                  </w:rPr>
                </w:pPr>
                <w:bookmarkStart w:id="0" w:name="_Hlk85637169"/>
                <w:r w:rsidRPr="00BD0205">
                  <w:rPr>
                    <w:rFonts w:ascii="Futura Book" w:hAnsi="Futura Book"/>
                    <w:color w:val="000000" w:themeColor="text1"/>
                  </w:rPr>
                  <w:t xml:space="preserve">De programmamanager verleent mandaat aan de projectleider voor die bevoegdheden uit de </w:t>
                </w:r>
                <w:bookmarkStart w:id="1" w:name="_Hlk85637380"/>
                <w:r w:rsidRPr="00BD0205">
                  <w:rPr>
                    <w:rFonts w:ascii="Futura Book" w:hAnsi="Futura Book"/>
                    <w:color w:val="000000" w:themeColor="text1"/>
                  </w:rPr>
                  <w:fldChar w:fldCharType="begin"/>
                </w:r>
                <w:r w:rsidRPr="00BD0205">
                  <w:rPr>
                    <w:rFonts w:ascii="Futura Book" w:hAnsi="Futura Book"/>
                    <w:color w:val="000000" w:themeColor="text1"/>
                  </w:rPr>
                  <w:instrText>HYPERLINK "https://www.brabant.nl/-/media/8a30e2b824fa47e4b8515df5c22be63b.pdf"</w:instrText>
                </w:r>
                <w:r w:rsidRPr="00BD0205">
                  <w:rPr>
                    <w:rFonts w:ascii="Futura Book" w:hAnsi="Futura Book"/>
                    <w:color w:val="000000" w:themeColor="text1"/>
                  </w:rPr>
                </w:r>
                <w:r w:rsidRPr="00BD0205">
                  <w:rPr>
                    <w:rFonts w:ascii="Futura Book" w:hAnsi="Futura Book"/>
                    <w:color w:val="000000" w:themeColor="text1"/>
                  </w:rPr>
                  <w:fldChar w:fldCharType="separate"/>
                </w:r>
                <w:r w:rsidRPr="00BD0205">
                  <w:rPr>
                    <w:rStyle w:val="Hyperlink"/>
                    <w:rFonts w:ascii="Futura Book" w:hAnsi="Futura Book"/>
                  </w:rPr>
                  <w:t>Catalogus operationele bevoegdheden (versie 2018)</w:t>
                </w:r>
                <w:r w:rsidRPr="00BD0205">
                  <w:rPr>
                    <w:rFonts w:ascii="Futura Book" w:hAnsi="Futura Book"/>
                    <w:color w:val="000000" w:themeColor="text1"/>
                  </w:rPr>
                  <w:fldChar w:fldCharType="end"/>
                </w:r>
                <w:bookmarkEnd w:id="1"/>
                <w:r w:rsidRPr="00BD0205">
                  <w:rPr>
                    <w:rFonts w:ascii="Futura Book" w:hAnsi="Futura Book"/>
                    <w:color w:val="000000" w:themeColor="text1"/>
                  </w:rPr>
                  <w:t xml:space="preserve">, die zijn opgenomen in paragraaf 4 van het instellingsbesluit (Programma Opdrachtformulier) van het Programma Slimme Financiering &amp; Participaties, versie 1, d.d. 19 </w:t>
                </w:r>
                <w:r w:rsidRPr="00BD0205">
                  <w:rPr>
                    <w:rFonts w:ascii="Futura Book" w:hAnsi="Futura Book"/>
                    <w:color w:val="000000" w:themeColor="text1"/>
                  </w:rPr>
                  <w:lastRenderedPageBreak/>
                  <w:t>december 2024, nr. C2336767/S6048641, zijnde de hoofdstukken:</w:t>
                </w:r>
              </w:p>
              <w:p w14:paraId="77A04DFC" w14:textId="21A40467"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A. Algemeen;</w:t>
                </w:r>
                <w:r w:rsidRPr="00BD0205">
                  <w:rPr>
                    <w:rFonts w:ascii="Futura Book" w:hAnsi="Futura Book"/>
                    <w:color w:val="000000" w:themeColor="text1"/>
                  </w:rPr>
                  <w:br/>
                  <w:t>B. Inkoop en aanbesteden;</w:t>
                </w:r>
              </w:p>
              <w:p w14:paraId="5BDCB5EE" w14:textId="2C49B192"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C. Financiën, Planning en Control;</w:t>
                </w:r>
              </w:p>
              <w:p w14:paraId="3D3C4F31" w14:textId="77777777" w:rsidR="00BD0205" w:rsidRPr="00BD0205" w:rsidRDefault="00BD0205" w:rsidP="00BD0205">
                <w:pPr>
                  <w:pStyle w:val="Geenafstand"/>
                  <w:numPr>
                    <w:ilvl w:val="0"/>
                    <w:numId w:val="3"/>
                  </w:numPr>
                  <w:spacing w:line="276" w:lineRule="auto"/>
                  <w:rPr>
                    <w:rFonts w:ascii="Futura Book" w:hAnsi="Futura Book"/>
                    <w:color w:val="000000" w:themeColor="text1"/>
                  </w:rPr>
                </w:pPr>
                <w:r w:rsidRPr="00BD0205">
                  <w:rPr>
                    <w:rFonts w:ascii="Futura Book" w:hAnsi="Futura Book"/>
                    <w:color w:val="000000" w:themeColor="text1"/>
                  </w:rPr>
                  <w:t>C.3.3 Besluiten op beleggingsvoorstellen ten behoeve van herbeleggingen binnen de gedefinieerde portefeuilles.</w:t>
                </w:r>
              </w:p>
              <w:p w14:paraId="4DB6DB93" w14:textId="77777777" w:rsidR="00BD0205" w:rsidRPr="00BD0205" w:rsidRDefault="00BD0205" w:rsidP="00BD0205">
                <w:pPr>
                  <w:pStyle w:val="Geenafstand"/>
                  <w:numPr>
                    <w:ilvl w:val="0"/>
                    <w:numId w:val="3"/>
                  </w:numPr>
                  <w:spacing w:line="276" w:lineRule="auto"/>
                  <w:rPr>
                    <w:rFonts w:ascii="Futura Book" w:hAnsi="Futura Book"/>
                    <w:color w:val="000000" w:themeColor="text1"/>
                  </w:rPr>
                </w:pPr>
                <w:r w:rsidRPr="00BD0205">
                  <w:rPr>
                    <w:rFonts w:ascii="Futura Book" w:hAnsi="Futura Book"/>
                    <w:color w:val="000000" w:themeColor="text1"/>
                  </w:rPr>
                  <w:t>C.3.4 Aangaan van overeenkomsten lange geldleningen inclusief schuldbekentenissen, zowel opgenomen als uitgezette gelden, ter uitvoering van door GS genomen besluit.</w:t>
                </w:r>
              </w:p>
              <w:bookmarkEnd w:id="0"/>
              <w:p w14:paraId="7B1268E5" w14:textId="77777777"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 xml:space="preserve">behoudens de volgende bevoegdheden: </w:t>
                </w:r>
              </w:p>
              <w:p w14:paraId="0C4F18DF" w14:textId="77777777" w:rsidR="00BD0205" w:rsidRPr="00BD0205" w:rsidRDefault="00BD0205" w:rsidP="00BD0205">
                <w:pPr>
                  <w:pStyle w:val="Geenafstand"/>
                  <w:numPr>
                    <w:ilvl w:val="0"/>
                    <w:numId w:val="4"/>
                  </w:numPr>
                  <w:spacing w:line="276" w:lineRule="auto"/>
                  <w:rPr>
                    <w:rFonts w:ascii="Futura Book" w:hAnsi="Futura Book"/>
                    <w:color w:val="000000" w:themeColor="text1"/>
                  </w:rPr>
                </w:pPr>
                <w:r w:rsidRPr="00BD0205">
                  <w:rPr>
                    <w:rFonts w:ascii="Futura Book" w:hAnsi="Futura Book"/>
                    <w:color w:val="000000" w:themeColor="text1"/>
                  </w:rPr>
                  <w:t>die zijn opgenomen in de kolom PM (programmamanager) van de voornoemde Catalogus;</w:t>
                </w:r>
              </w:p>
              <w:p w14:paraId="5179EA45" w14:textId="77777777" w:rsidR="00BD0205" w:rsidRPr="00BD0205" w:rsidRDefault="00BD0205" w:rsidP="00BD0205">
                <w:pPr>
                  <w:pStyle w:val="Geenafstand"/>
                  <w:numPr>
                    <w:ilvl w:val="0"/>
                    <w:numId w:val="4"/>
                  </w:numPr>
                  <w:spacing w:line="276" w:lineRule="auto"/>
                  <w:rPr>
                    <w:rFonts w:ascii="Futura Book" w:hAnsi="Futura Book"/>
                    <w:color w:val="000000" w:themeColor="text1"/>
                  </w:rPr>
                </w:pPr>
                <w:r w:rsidRPr="00BD0205">
                  <w:rPr>
                    <w:rFonts w:ascii="Futura Book" w:hAnsi="Futura Book"/>
                    <w:color w:val="000000" w:themeColor="text1"/>
                  </w:rPr>
                  <w:t>C. Financiën, Planning en Control</w:t>
                </w:r>
              </w:p>
              <w:p w14:paraId="4D1D28F1" w14:textId="77777777" w:rsidR="00BD0205" w:rsidRPr="00BD0205" w:rsidRDefault="00BD0205" w:rsidP="00BD0205">
                <w:pPr>
                  <w:pStyle w:val="Geenafstand"/>
                  <w:spacing w:line="276" w:lineRule="auto"/>
                  <w:rPr>
                    <w:rFonts w:ascii="Futura Book" w:hAnsi="Futura Book"/>
                    <w:color w:val="000000" w:themeColor="text1"/>
                  </w:rPr>
                </w:pPr>
              </w:p>
              <w:p w14:paraId="72B87127" w14:textId="62EA2204" w:rsidR="00BD0205" w:rsidRPr="00BD0205" w:rsidRDefault="00BD0205" w:rsidP="00BD0205">
                <w:pPr>
                  <w:pStyle w:val="Geenafstand"/>
                  <w:spacing w:line="276" w:lineRule="auto"/>
                  <w:rPr>
                    <w:rFonts w:ascii="Futura Book" w:hAnsi="Futura Book"/>
                    <w:b/>
                    <w:bCs/>
                    <w:iCs/>
                    <w:color w:val="000000" w:themeColor="text1"/>
                  </w:rPr>
                </w:pPr>
                <w:r w:rsidRPr="00BD0205">
                  <w:rPr>
                    <w:rFonts w:ascii="Futura Book" w:hAnsi="Futura Book"/>
                    <w:b/>
                    <w:bCs/>
                    <w:iCs/>
                    <w:color w:val="000000" w:themeColor="text1"/>
                  </w:rPr>
                  <w:t>Budgetbevoegdheid</w:t>
                </w:r>
              </w:p>
              <w:p w14:paraId="28D9C993" w14:textId="7E8DC68D"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 xml:space="preserve">De programmamanager verleent mandaat aan de projectleider voor het aangaan van financiële verplichtingen ten laste van alle begrotingskredieten, zoals opgenomen in paragraaf 5 </w:t>
                </w:r>
                <w:r>
                  <w:rPr>
                    <w:rFonts w:ascii="Futura Book" w:hAnsi="Futura Book"/>
                    <w:color w:val="000000" w:themeColor="text1"/>
                  </w:rPr>
                  <w:t xml:space="preserve">van het projectplan </w:t>
                </w:r>
                <w:r w:rsidRPr="00BD0205">
                  <w:rPr>
                    <w:rFonts w:ascii="Futura Book" w:hAnsi="Futura Book"/>
                    <w:color w:val="000000" w:themeColor="text1"/>
                  </w:rPr>
                  <w:t>onder ’Uitgaven’, tot een maximum van de door GS (al dan niet naderhand gewijzigd) vastgestelde bedragen.</w:t>
                </w:r>
              </w:p>
              <w:p w14:paraId="4616CF2A" w14:textId="77777777" w:rsidR="00BD0205" w:rsidRPr="00BD0205" w:rsidRDefault="00BD0205" w:rsidP="00BD0205">
                <w:pPr>
                  <w:pStyle w:val="Geenafstand"/>
                  <w:spacing w:line="276" w:lineRule="auto"/>
                  <w:rPr>
                    <w:rFonts w:ascii="Futura Book" w:hAnsi="Futura Book"/>
                    <w:color w:val="000000" w:themeColor="text1"/>
                  </w:rPr>
                </w:pPr>
              </w:p>
              <w:p w14:paraId="74165206" w14:textId="351465F7" w:rsidR="00BD0205" w:rsidRPr="00BD0205" w:rsidRDefault="00BD0205" w:rsidP="00BD0205">
                <w:pPr>
                  <w:pStyle w:val="Geenafstand"/>
                  <w:spacing w:line="276" w:lineRule="auto"/>
                  <w:rPr>
                    <w:rFonts w:ascii="Futura Book" w:hAnsi="Futura Book"/>
                    <w:b/>
                    <w:bCs/>
                    <w:iCs/>
                    <w:color w:val="000000" w:themeColor="text1"/>
                  </w:rPr>
                </w:pPr>
                <w:r w:rsidRPr="00BD0205">
                  <w:rPr>
                    <w:rFonts w:ascii="Futura Book" w:hAnsi="Futura Book"/>
                    <w:b/>
                    <w:bCs/>
                    <w:iCs/>
                    <w:color w:val="000000" w:themeColor="text1"/>
                  </w:rPr>
                  <w:t>Informatieplicht mandaat</w:t>
                </w:r>
              </w:p>
              <w:p w14:paraId="1755B33B" w14:textId="77777777"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De projectleider stelt de programmamanager tijdig in kennis van te nemen of al genomen besluiten waarvan deze redelijkerwijs moet aannemen dat kennisneming door de programmanager gewenst is. Een dergelijke kennisgeving vindt in ieder geval plaats indien de maatschappelijke, beleidsmatige, politieke, juridische of financiële omstandigheden daartoe aanleiding geven.</w:t>
                </w:r>
              </w:p>
              <w:p w14:paraId="4DC9AC6F" w14:textId="77777777"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De programmamanager voorziet de projectleider van alle benodigde informatie ten behoeve van de uitoefening van zijn mandaat.</w:t>
                </w:r>
              </w:p>
              <w:p w14:paraId="4CE8FB89" w14:textId="77777777" w:rsidR="00BD0205" w:rsidRPr="00BD0205" w:rsidRDefault="00BD0205" w:rsidP="00BD0205">
                <w:pPr>
                  <w:pStyle w:val="Geenafstand"/>
                  <w:spacing w:line="276" w:lineRule="auto"/>
                  <w:rPr>
                    <w:rFonts w:ascii="Futura Book" w:hAnsi="Futura Book"/>
                    <w:b/>
                    <w:bCs/>
                    <w:iCs/>
                    <w:color w:val="000000" w:themeColor="text1"/>
                  </w:rPr>
                </w:pPr>
              </w:p>
              <w:p w14:paraId="21068F1D" w14:textId="464A2931" w:rsidR="00BD0205" w:rsidRPr="00BD0205" w:rsidRDefault="00BD0205" w:rsidP="00BD0205">
                <w:pPr>
                  <w:pStyle w:val="Geenafstand"/>
                  <w:spacing w:line="276" w:lineRule="auto"/>
                  <w:rPr>
                    <w:rFonts w:ascii="Futura Book" w:hAnsi="Futura Book"/>
                    <w:b/>
                    <w:bCs/>
                    <w:iCs/>
                    <w:color w:val="000000" w:themeColor="text1"/>
                  </w:rPr>
                </w:pPr>
                <w:r w:rsidRPr="00BD0205">
                  <w:rPr>
                    <w:rFonts w:ascii="Futura Book" w:hAnsi="Futura Book"/>
                    <w:b/>
                    <w:bCs/>
                    <w:iCs/>
                    <w:color w:val="000000" w:themeColor="text1"/>
                  </w:rPr>
                  <w:t>Verantwoording</w:t>
                </w:r>
              </w:p>
              <w:p w14:paraId="13AD04EF" w14:textId="77777777"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 xml:space="preserve">De projectleider legt op de volgende wijze verantwoording af aan de programmamanager: </w:t>
                </w:r>
              </w:p>
              <w:p w14:paraId="6FA2FD8B" w14:textId="77777777" w:rsidR="00BD0205" w:rsidRPr="00BD0205" w:rsidRDefault="00BD0205" w:rsidP="00BD0205">
                <w:pPr>
                  <w:pStyle w:val="Geenafstand"/>
                  <w:numPr>
                    <w:ilvl w:val="0"/>
                    <w:numId w:val="2"/>
                  </w:numPr>
                  <w:spacing w:line="276" w:lineRule="auto"/>
                  <w:rPr>
                    <w:rFonts w:ascii="Futura Book" w:hAnsi="Futura Book"/>
                    <w:color w:val="000000" w:themeColor="text1"/>
                  </w:rPr>
                </w:pPr>
                <w:r w:rsidRPr="00BD0205">
                  <w:rPr>
                    <w:rFonts w:ascii="Futura Book" w:hAnsi="Futura Book"/>
                    <w:color w:val="000000" w:themeColor="text1"/>
                  </w:rPr>
                  <w:t>Informeren bij belangrijke ontwikkelingen</w:t>
                </w:r>
              </w:p>
              <w:p w14:paraId="5AE5AA97" w14:textId="77777777" w:rsidR="00BD0205" w:rsidRPr="00BD0205" w:rsidRDefault="00BD0205" w:rsidP="00BD0205">
                <w:pPr>
                  <w:pStyle w:val="Geenafstand"/>
                  <w:numPr>
                    <w:ilvl w:val="0"/>
                    <w:numId w:val="2"/>
                  </w:numPr>
                  <w:spacing w:line="276" w:lineRule="auto"/>
                  <w:rPr>
                    <w:rFonts w:ascii="Futura Book" w:hAnsi="Futura Book"/>
                    <w:color w:val="000000" w:themeColor="text1"/>
                  </w:rPr>
                </w:pPr>
                <w:r w:rsidRPr="00BD0205">
                  <w:rPr>
                    <w:rFonts w:ascii="Futura Book" w:hAnsi="Futura Book"/>
                    <w:color w:val="000000" w:themeColor="text1"/>
                  </w:rPr>
                  <w:t>Periodiek overleg over de voortgang</w:t>
                </w:r>
              </w:p>
              <w:p w14:paraId="37CE4EAE" w14:textId="77777777" w:rsidR="00BD0205" w:rsidRPr="00BD0205" w:rsidRDefault="00BD0205" w:rsidP="00BD0205">
                <w:pPr>
                  <w:pStyle w:val="Geenafstand"/>
                  <w:numPr>
                    <w:ilvl w:val="0"/>
                    <w:numId w:val="2"/>
                  </w:numPr>
                  <w:spacing w:line="276" w:lineRule="auto"/>
                  <w:rPr>
                    <w:rFonts w:ascii="Futura Book" w:hAnsi="Futura Book"/>
                    <w:color w:val="000000" w:themeColor="text1"/>
                  </w:rPr>
                </w:pPr>
                <w:r w:rsidRPr="00BD0205">
                  <w:rPr>
                    <w:rFonts w:ascii="Futura Book" w:hAnsi="Futura Book"/>
                    <w:color w:val="000000" w:themeColor="text1"/>
                  </w:rPr>
                  <w:t>Via de reguliere Sturings- en Verantwoordingscyclus</w:t>
                </w:r>
              </w:p>
              <w:p w14:paraId="00AD2B4D" w14:textId="77777777" w:rsidR="00BD0205" w:rsidRPr="00BD0205" w:rsidRDefault="00BD0205" w:rsidP="00BD0205">
                <w:pPr>
                  <w:pStyle w:val="Geenafstand"/>
                  <w:spacing w:line="276" w:lineRule="auto"/>
                  <w:rPr>
                    <w:rFonts w:ascii="Futura Book" w:hAnsi="Futura Book"/>
                    <w:bCs/>
                    <w:color w:val="000000" w:themeColor="text1"/>
                  </w:rPr>
                </w:pPr>
              </w:p>
              <w:p w14:paraId="0E62E465" w14:textId="77777777" w:rsidR="00BD0205" w:rsidRPr="00BD0205" w:rsidRDefault="00BD0205" w:rsidP="00BD0205">
                <w:pPr>
                  <w:pStyle w:val="Geenafstand"/>
                  <w:spacing w:line="276" w:lineRule="auto"/>
                  <w:rPr>
                    <w:rFonts w:ascii="Futura Book" w:hAnsi="Futura Book"/>
                    <w:b/>
                    <w:bCs/>
                    <w:color w:val="000000" w:themeColor="text1"/>
                  </w:rPr>
                </w:pPr>
                <w:r w:rsidRPr="00BD0205">
                  <w:rPr>
                    <w:rFonts w:ascii="Futura Book" w:hAnsi="Futura Book"/>
                    <w:b/>
                    <w:bCs/>
                    <w:color w:val="000000" w:themeColor="text1"/>
                  </w:rPr>
                  <w:t>Ondertekening</w:t>
                </w:r>
              </w:p>
              <w:p w14:paraId="02E0ABBF" w14:textId="6A988E7E" w:rsidR="00BD0205" w:rsidRPr="00BD0205" w:rsidRDefault="00BD0205" w:rsidP="00BD0205">
                <w:pPr>
                  <w:pStyle w:val="Geenafstand"/>
                  <w:spacing w:line="276" w:lineRule="auto"/>
                  <w:rPr>
                    <w:rFonts w:ascii="Futura Book" w:hAnsi="Futura Book"/>
                    <w:color w:val="000000" w:themeColor="text1"/>
                  </w:rPr>
                </w:pPr>
                <w:r w:rsidRPr="00BD0205">
                  <w:rPr>
                    <w:rFonts w:ascii="Futura Book" w:hAnsi="Futura Book"/>
                    <w:color w:val="000000" w:themeColor="text1"/>
                  </w:rPr>
                  <w:t xml:space="preserve">De projectleider ICT Stimulus Programmamanagement, ondertekent op grond van het besluit van Gedeputeerde Staten van 15 december 2020, kenmerk C2273573/S0367725, in </w:t>
                </w:r>
                <w:r w:rsidRPr="00BD0205">
                  <w:rPr>
                    <w:rFonts w:ascii="Futura Book" w:hAnsi="Futura Book"/>
                    <w:color w:val="000000" w:themeColor="text1"/>
                  </w:rPr>
                  <w:lastRenderedPageBreak/>
                  <w:t>hoedanigheid van projectleider met: “Hoofd Stimulus Programmamanagement”. </w:t>
                </w:r>
              </w:p>
              <w:p w14:paraId="2224F74B" w14:textId="5070D37D" w:rsidR="00D70F3F" w:rsidRDefault="00D70F3F" w:rsidP="00E231C4">
                <w:pPr>
                  <w:pStyle w:val="Geenafstand"/>
                  <w:spacing w:line="276" w:lineRule="auto"/>
                </w:pPr>
              </w:p>
            </w:tc>
          </w:sdtContent>
        </w:sdt>
      </w:tr>
    </w:tbl>
    <w:p w14:paraId="63518493" w14:textId="77777777" w:rsidR="00D70F3F" w:rsidRDefault="00D70F3F" w:rsidP="00E231C4">
      <w:pPr>
        <w:pStyle w:val="Geenafstand"/>
        <w:spacing w:line="276" w:lineRule="auto"/>
      </w:pPr>
    </w:p>
    <w:p w14:paraId="4957EBB8" w14:textId="77777777" w:rsidR="00D70F3F" w:rsidRPr="00D70F3F" w:rsidRDefault="00D70F3F" w:rsidP="00E231C4">
      <w:pPr>
        <w:spacing w:line="276" w:lineRule="auto"/>
      </w:pPr>
    </w:p>
    <w:sectPr w:rsidR="00D70F3F" w:rsidRPr="00D70F3F">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08CF4" w14:textId="77777777" w:rsidR="00BF4599" w:rsidRDefault="00BF4599" w:rsidP="00FC52EF">
      <w:pPr>
        <w:spacing w:line="240" w:lineRule="auto"/>
      </w:pPr>
      <w:r>
        <w:separator/>
      </w:r>
    </w:p>
  </w:endnote>
  <w:endnote w:type="continuationSeparator" w:id="0">
    <w:p w14:paraId="2DAC31DD" w14:textId="77777777" w:rsidR="00BF4599" w:rsidRDefault="00BF4599" w:rsidP="00FC52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panose1 w:val="020B0502020204020303"/>
    <w:charset w:val="00"/>
    <w:family w:val="swiss"/>
    <w:pitch w:val="variable"/>
    <w:sig w:usb0="80000027" w:usb1="00000040" w:usb2="00000000" w:usb3="00000000" w:csb0="00000011" w:csb1="00000000"/>
  </w:font>
  <w:font w:name="Baskerville MT">
    <w:panose1 w:val="02020502070401020303"/>
    <w:charset w:val="00"/>
    <w:family w:val="roman"/>
    <w:pitch w:val="variable"/>
    <w:sig w:usb0="80000027"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000000" w:themeColor="text1"/>
      </w:rPr>
      <w:id w:val="-1769616900"/>
      <w:docPartObj>
        <w:docPartGallery w:val="Page Numbers (Top of Page)"/>
        <w:docPartUnique/>
      </w:docPartObj>
    </w:sdtPr>
    <w:sdtContent>
      <w:p w14:paraId="78762C03" w14:textId="77777777" w:rsidR="00FC52EF" w:rsidRDefault="00FC52EF" w:rsidP="00FC52EF">
        <w:pPr>
          <w:pStyle w:val="Voettekst"/>
          <w:spacing w:line="284" w:lineRule="atLeast"/>
          <w:jc w:val="right"/>
          <w:rPr>
            <w:color w:val="000000" w:themeColor="text1"/>
          </w:rPr>
        </w:pPr>
        <w:r w:rsidRPr="00862D68">
          <w:rPr>
            <w:bCs/>
            <w:color w:val="000000" w:themeColor="text1"/>
            <w:sz w:val="18"/>
            <w:szCs w:val="18"/>
          </w:rPr>
          <w:fldChar w:fldCharType="begin"/>
        </w:r>
        <w:r w:rsidRPr="00862D68">
          <w:rPr>
            <w:bCs/>
            <w:color w:val="000000" w:themeColor="text1"/>
            <w:sz w:val="18"/>
            <w:szCs w:val="18"/>
          </w:rPr>
          <w:instrText>PAGE</w:instrText>
        </w:r>
        <w:r w:rsidRPr="00862D68">
          <w:rPr>
            <w:bCs/>
            <w:color w:val="000000" w:themeColor="text1"/>
            <w:sz w:val="18"/>
            <w:szCs w:val="18"/>
          </w:rPr>
          <w:fldChar w:fldCharType="separate"/>
        </w:r>
        <w:r>
          <w:rPr>
            <w:bCs/>
            <w:color w:val="000000" w:themeColor="text1"/>
            <w:sz w:val="18"/>
            <w:szCs w:val="18"/>
          </w:rPr>
          <w:t>1</w:t>
        </w:r>
        <w:r w:rsidRPr="00862D68">
          <w:rPr>
            <w:bCs/>
            <w:color w:val="000000" w:themeColor="text1"/>
            <w:sz w:val="18"/>
            <w:szCs w:val="18"/>
          </w:rPr>
          <w:fldChar w:fldCharType="end"/>
        </w:r>
        <w:r w:rsidRPr="00862D68">
          <w:rPr>
            <w:bCs/>
            <w:color w:val="000000" w:themeColor="text1"/>
            <w:sz w:val="18"/>
            <w:szCs w:val="18"/>
          </w:rPr>
          <w:t>/</w:t>
        </w:r>
        <w:r w:rsidRPr="00862D68">
          <w:rPr>
            <w:bCs/>
            <w:color w:val="000000" w:themeColor="text1"/>
            <w:sz w:val="18"/>
            <w:szCs w:val="18"/>
          </w:rPr>
          <w:fldChar w:fldCharType="begin"/>
        </w:r>
        <w:r w:rsidRPr="00862D68">
          <w:rPr>
            <w:bCs/>
            <w:color w:val="000000" w:themeColor="text1"/>
            <w:sz w:val="18"/>
            <w:szCs w:val="18"/>
          </w:rPr>
          <w:instrText>NUMPAGES</w:instrText>
        </w:r>
        <w:r w:rsidRPr="00862D68">
          <w:rPr>
            <w:bCs/>
            <w:color w:val="000000" w:themeColor="text1"/>
            <w:sz w:val="18"/>
            <w:szCs w:val="18"/>
          </w:rPr>
          <w:fldChar w:fldCharType="separate"/>
        </w:r>
        <w:r>
          <w:rPr>
            <w:bCs/>
            <w:color w:val="000000" w:themeColor="text1"/>
            <w:sz w:val="18"/>
            <w:szCs w:val="18"/>
          </w:rPr>
          <w:t>1</w:t>
        </w:r>
        <w:r w:rsidRPr="00862D68">
          <w:rPr>
            <w:bCs/>
            <w:color w:val="000000" w:themeColor="text1"/>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429F5" w14:textId="77777777" w:rsidR="00BF4599" w:rsidRDefault="00BF4599" w:rsidP="00FC52EF">
      <w:pPr>
        <w:spacing w:line="240" w:lineRule="auto"/>
      </w:pPr>
      <w:r>
        <w:separator/>
      </w:r>
    </w:p>
  </w:footnote>
  <w:footnote w:type="continuationSeparator" w:id="0">
    <w:p w14:paraId="6D912E8D" w14:textId="77777777" w:rsidR="00BF4599" w:rsidRDefault="00BF4599" w:rsidP="00FC52EF">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2862D3"/>
    <w:multiLevelType w:val="hybridMultilevel"/>
    <w:tmpl w:val="EFD20A0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6B1674C3"/>
    <w:multiLevelType w:val="hybridMultilevel"/>
    <w:tmpl w:val="78305A66"/>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762B10DE"/>
    <w:multiLevelType w:val="hybridMultilevel"/>
    <w:tmpl w:val="C2B05EFE"/>
    <w:lvl w:ilvl="0" w:tplc="A4062A54">
      <w:start w:val="1"/>
      <w:numFmt w:val="lowerLetter"/>
      <w:lvlText w:val="%1."/>
      <w:lvlJc w:val="left"/>
      <w:pPr>
        <w:ind w:left="360" w:hanging="360"/>
      </w:pPr>
    </w:lvl>
    <w:lvl w:ilvl="1" w:tplc="3DA40A2C" w:tentative="1">
      <w:start w:val="1"/>
      <w:numFmt w:val="lowerLetter"/>
      <w:lvlText w:val="%2."/>
      <w:lvlJc w:val="left"/>
      <w:pPr>
        <w:ind w:left="1080" w:hanging="360"/>
      </w:pPr>
    </w:lvl>
    <w:lvl w:ilvl="2" w:tplc="7EEE0376" w:tentative="1">
      <w:start w:val="1"/>
      <w:numFmt w:val="lowerRoman"/>
      <w:lvlText w:val="%3."/>
      <w:lvlJc w:val="right"/>
      <w:pPr>
        <w:ind w:left="1800" w:hanging="180"/>
      </w:pPr>
    </w:lvl>
    <w:lvl w:ilvl="3" w:tplc="360A669E" w:tentative="1">
      <w:start w:val="1"/>
      <w:numFmt w:val="decimal"/>
      <w:lvlText w:val="%4."/>
      <w:lvlJc w:val="left"/>
      <w:pPr>
        <w:ind w:left="2520" w:hanging="360"/>
      </w:pPr>
    </w:lvl>
    <w:lvl w:ilvl="4" w:tplc="509E0CFE" w:tentative="1">
      <w:start w:val="1"/>
      <w:numFmt w:val="lowerLetter"/>
      <w:lvlText w:val="%5."/>
      <w:lvlJc w:val="left"/>
      <w:pPr>
        <w:ind w:left="3240" w:hanging="360"/>
      </w:pPr>
    </w:lvl>
    <w:lvl w:ilvl="5" w:tplc="DF7669B0" w:tentative="1">
      <w:start w:val="1"/>
      <w:numFmt w:val="lowerRoman"/>
      <w:lvlText w:val="%6."/>
      <w:lvlJc w:val="right"/>
      <w:pPr>
        <w:ind w:left="3960" w:hanging="180"/>
      </w:pPr>
    </w:lvl>
    <w:lvl w:ilvl="6" w:tplc="EBEE9C90" w:tentative="1">
      <w:start w:val="1"/>
      <w:numFmt w:val="decimal"/>
      <w:lvlText w:val="%7."/>
      <w:lvlJc w:val="left"/>
      <w:pPr>
        <w:ind w:left="4680" w:hanging="360"/>
      </w:pPr>
    </w:lvl>
    <w:lvl w:ilvl="7" w:tplc="D5B284B8" w:tentative="1">
      <w:start w:val="1"/>
      <w:numFmt w:val="lowerLetter"/>
      <w:lvlText w:val="%8."/>
      <w:lvlJc w:val="left"/>
      <w:pPr>
        <w:ind w:left="5400" w:hanging="360"/>
      </w:pPr>
    </w:lvl>
    <w:lvl w:ilvl="8" w:tplc="2954CE66" w:tentative="1">
      <w:start w:val="1"/>
      <w:numFmt w:val="lowerRoman"/>
      <w:lvlText w:val="%9."/>
      <w:lvlJc w:val="right"/>
      <w:pPr>
        <w:ind w:left="6120" w:hanging="180"/>
      </w:pPr>
    </w:lvl>
  </w:abstractNum>
  <w:abstractNum w:abstractNumId="3" w15:restartNumberingAfterBreak="0">
    <w:nsid w:val="762B10E1"/>
    <w:multiLevelType w:val="hybridMultilevel"/>
    <w:tmpl w:val="EC483FB8"/>
    <w:lvl w:ilvl="0" w:tplc="DD9E9474">
      <w:start w:val="1"/>
      <w:numFmt w:val="bullet"/>
      <w:lvlText w:val=""/>
      <w:lvlJc w:val="left"/>
      <w:pPr>
        <w:ind w:left="360" w:hanging="360"/>
      </w:pPr>
      <w:rPr>
        <w:rFonts w:ascii="Symbol" w:hAnsi="Symbol" w:hint="default"/>
      </w:rPr>
    </w:lvl>
    <w:lvl w:ilvl="1" w:tplc="8AA43688" w:tentative="1">
      <w:start w:val="1"/>
      <w:numFmt w:val="bullet"/>
      <w:lvlText w:val="o"/>
      <w:lvlJc w:val="left"/>
      <w:pPr>
        <w:ind w:left="1080" w:hanging="360"/>
      </w:pPr>
      <w:rPr>
        <w:rFonts w:ascii="Courier New" w:hAnsi="Courier New" w:cs="Courier New" w:hint="default"/>
      </w:rPr>
    </w:lvl>
    <w:lvl w:ilvl="2" w:tplc="4822C796" w:tentative="1">
      <w:start w:val="1"/>
      <w:numFmt w:val="bullet"/>
      <w:lvlText w:val=""/>
      <w:lvlJc w:val="left"/>
      <w:pPr>
        <w:ind w:left="1800" w:hanging="360"/>
      </w:pPr>
      <w:rPr>
        <w:rFonts w:ascii="Wingdings" w:hAnsi="Wingdings" w:hint="default"/>
      </w:rPr>
    </w:lvl>
    <w:lvl w:ilvl="3" w:tplc="82FA5888" w:tentative="1">
      <w:start w:val="1"/>
      <w:numFmt w:val="bullet"/>
      <w:lvlText w:val=""/>
      <w:lvlJc w:val="left"/>
      <w:pPr>
        <w:ind w:left="2520" w:hanging="360"/>
      </w:pPr>
      <w:rPr>
        <w:rFonts w:ascii="Symbol" w:hAnsi="Symbol" w:hint="default"/>
      </w:rPr>
    </w:lvl>
    <w:lvl w:ilvl="4" w:tplc="CBAC0546" w:tentative="1">
      <w:start w:val="1"/>
      <w:numFmt w:val="bullet"/>
      <w:lvlText w:val="o"/>
      <w:lvlJc w:val="left"/>
      <w:pPr>
        <w:ind w:left="3240" w:hanging="360"/>
      </w:pPr>
      <w:rPr>
        <w:rFonts w:ascii="Courier New" w:hAnsi="Courier New" w:cs="Courier New" w:hint="default"/>
      </w:rPr>
    </w:lvl>
    <w:lvl w:ilvl="5" w:tplc="9CB6903E" w:tentative="1">
      <w:start w:val="1"/>
      <w:numFmt w:val="bullet"/>
      <w:lvlText w:val=""/>
      <w:lvlJc w:val="left"/>
      <w:pPr>
        <w:ind w:left="3960" w:hanging="360"/>
      </w:pPr>
      <w:rPr>
        <w:rFonts w:ascii="Wingdings" w:hAnsi="Wingdings" w:hint="default"/>
      </w:rPr>
    </w:lvl>
    <w:lvl w:ilvl="6" w:tplc="35AEAB0C" w:tentative="1">
      <w:start w:val="1"/>
      <w:numFmt w:val="bullet"/>
      <w:lvlText w:val=""/>
      <w:lvlJc w:val="left"/>
      <w:pPr>
        <w:ind w:left="4680" w:hanging="360"/>
      </w:pPr>
      <w:rPr>
        <w:rFonts w:ascii="Symbol" w:hAnsi="Symbol" w:hint="default"/>
      </w:rPr>
    </w:lvl>
    <w:lvl w:ilvl="7" w:tplc="94B08818" w:tentative="1">
      <w:start w:val="1"/>
      <w:numFmt w:val="bullet"/>
      <w:lvlText w:val="o"/>
      <w:lvlJc w:val="left"/>
      <w:pPr>
        <w:ind w:left="5400" w:hanging="360"/>
      </w:pPr>
      <w:rPr>
        <w:rFonts w:ascii="Courier New" w:hAnsi="Courier New" w:cs="Courier New" w:hint="default"/>
      </w:rPr>
    </w:lvl>
    <w:lvl w:ilvl="8" w:tplc="834A4F66" w:tentative="1">
      <w:start w:val="1"/>
      <w:numFmt w:val="bullet"/>
      <w:lvlText w:val=""/>
      <w:lvlJc w:val="left"/>
      <w:pPr>
        <w:ind w:left="6120" w:hanging="360"/>
      </w:pPr>
      <w:rPr>
        <w:rFonts w:ascii="Wingdings" w:hAnsi="Wingdings" w:hint="default"/>
      </w:rPr>
    </w:lvl>
  </w:abstractNum>
  <w:num w:numId="1" w16cid:durableId="476605984">
    <w:abstractNumId w:val="2"/>
  </w:num>
  <w:num w:numId="2" w16cid:durableId="1118376499">
    <w:abstractNumId w:val="3"/>
  </w:num>
  <w:num w:numId="3" w16cid:durableId="174654227">
    <w:abstractNumId w:val="0"/>
  </w:num>
  <w:num w:numId="4" w16cid:durableId="9678582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205"/>
    <w:rsid w:val="00325D55"/>
    <w:rsid w:val="00860EEA"/>
    <w:rsid w:val="00885EC3"/>
    <w:rsid w:val="00BD0205"/>
    <w:rsid w:val="00BF4599"/>
    <w:rsid w:val="00CE0B99"/>
    <w:rsid w:val="00D70F3F"/>
    <w:rsid w:val="00E231C4"/>
    <w:rsid w:val="00FC52E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4CFD62"/>
  <w15:chartTrackingRefBased/>
  <w15:docId w15:val="{26AE3433-1DB7-47E0-A526-26393673C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D0205"/>
    <w:pPr>
      <w:spacing w:after="0" w:line="284" w:lineRule="atLeast"/>
    </w:pPr>
    <w:rPr>
      <w:rFonts w:ascii="Futura Book" w:eastAsia="Times New Roman" w:hAnsi="Futura Book" w:cs="Times New Roman"/>
      <w:kern w:val="0"/>
      <w:sz w:val="20"/>
      <w:szCs w:val="24"/>
      <w:lang w:eastAsia="nl-NL"/>
      <w14:ligatures w14:val="none"/>
    </w:rPr>
  </w:style>
  <w:style w:type="paragraph" w:styleId="Kop1">
    <w:name w:val="heading 1"/>
    <w:basedOn w:val="Standaard"/>
    <w:next w:val="Standaard"/>
    <w:link w:val="Kop1Char"/>
    <w:uiPriority w:val="9"/>
    <w:qFormat/>
    <w:rsid w:val="00D70F3F"/>
    <w:pPr>
      <w:keepNext/>
      <w:keepLines/>
      <w:spacing w:before="240" w:line="259" w:lineRule="auto"/>
      <w:outlineLvl w:val="0"/>
    </w:pPr>
    <w:rPr>
      <w:rFonts w:asciiTheme="majorHAnsi" w:eastAsiaTheme="majorEastAsia" w:hAnsiTheme="majorHAnsi" w:cstheme="majorBidi"/>
      <w:b/>
      <w:color w:val="000000" w:themeColor="text1"/>
      <w:kern w:val="2"/>
      <w:szCs w:val="32"/>
      <w:lang w:eastAsia="en-US"/>
      <w14:ligatures w14:val="standardContextual"/>
    </w:rPr>
  </w:style>
  <w:style w:type="paragraph" w:styleId="Kop2">
    <w:name w:val="heading 2"/>
    <w:basedOn w:val="Standaard"/>
    <w:next w:val="Standaard"/>
    <w:link w:val="Kop2Char"/>
    <w:uiPriority w:val="9"/>
    <w:semiHidden/>
    <w:unhideWhenUsed/>
    <w:qFormat/>
    <w:rsid w:val="00D70F3F"/>
    <w:pPr>
      <w:keepNext/>
      <w:keepLines/>
      <w:spacing w:before="40" w:line="259" w:lineRule="auto"/>
      <w:outlineLvl w:val="1"/>
    </w:pPr>
    <w:rPr>
      <w:rFonts w:asciiTheme="majorHAnsi" w:eastAsiaTheme="majorEastAsia" w:hAnsiTheme="majorHAnsi" w:cstheme="majorBidi"/>
      <w:i/>
      <w:color w:val="000000" w:themeColor="text1"/>
      <w:kern w:val="2"/>
      <w:szCs w:val="26"/>
      <w:lang w:eastAsia="en-US"/>
      <w14:ligatures w14:val="standardContextual"/>
    </w:rPr>
  </w:style>
  <w:style w:type="paragraph" w:styleId="Kop3">
    <w:name w:val="heading 3"/>
    <w:basedOn w:val="Standaard"/>
    <w:next w:val="Standaard"/>
    <w:link w:val="Kop3Char"/>
    <w:uiPriority w:val="9"/>
    <w:semiHidden/>
    <w:unhideWhenUsed/>
    <w:qFormat/>
    <w:rsid w:val="00BD0205"/>
    <w:pPr>
      <w:keepNext/>
      <w:keepLines/>
      <w:spacing w:before="40" w:line="259" w:lineRule="auto"/>
      <w:outlineLvl w:val="2"/>
    </w:pPr>
    <w:rPr>
      <w:rFonts w:asciiTheme="majorHAnsi" w:eastAsiaTheme="majorEastAsia" w:hAnsiTheme="majorHAnsi" w:cstheme="majorBidi"/>
      <w:color w:val="6E0000" w:themeColor="accent1" w:themeShade="7F"/>
      <w:kern w:val="2"/>
      <w:sz w:val="24"/>
      <w:lang w:eastAsia="en-US"/>
      <w14:ligatures w14:val="standardContextual"/>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D70F3F"/>
    <w:pPr>
      <w:spacing w:after="0" w:line="240" w:lineRule="auto"/>
    </w:pPr>
    <w:rPr>
      <w:sz w:val="20"/>
    </w:rPr>
  </w:style>
  <w:style w:type="character" w:customStyle="1" w:styleId="Kop1Char">
    <w:name w:val="Kop 1 Char"/>
    <w:basedOn w:val="Standaardalinea-lettertype"/>
    <w:link w:val="Kop1"/>
    <w:uiPriority w:val="9"/>
    <w:rsid w:val="00D70F3F"/>
    <w:rPr>
      <w:rFonts w:asciiTheme="majorHAnsi" w:eastAsiaTheme="majorEastAsia" w:hAnsiTheme="majorHAnsi" w:cstheme="majorBidi"/>
      <w:b/>
      <w:color w:val="000000" w:themeColor="text1"/>
      <w:sz w:val="20"/>
      <w:szCs w:val="32"/>
    </w:rPr>
  </w:style>
  <w:style w:type="paragraph" w:styleId="Titel">
    <w:name w:val="Title"/>
    <w:basedOn w:val="Standaard"/>
    <w:next w:val="Standaard"/>
    <w:link w:val="TitelChar"/>
    <w:uiPriority w:val="10"/>
    <w:qFormat/>
    <w:rsid w:val="00D70F3F"/>
    <w:pPr>
      <w:spacing w:line="240" w:lineRule="auto"/>
      <w:contextualSpacing/>
    </w:pPr>
    <w:rPr>
      <w:rFonts w:asciiTheme="majorHAnsi" w:eastAsiaTheme="majorEastAsia" w:hAnsiTheme="majorHAnsi" w:cstheme="majorBidi"/>
      <w:b/>
      <w:spacing w:val="-10"/>
      <w:kern w:val="28"/>
      <w:sz w:val="26"/>
      <w:szCs w:val="56"/>
      <w:lang w:eastAsia="en-US"/>
      <w14:ligatures w14:val="standardContextual"/>
    </w:rPr>
  </w:style>
  <w:style w:type="character" w:customStyle="1" w:styleId="TitelChar">
    <w:name w:val="Titel Char"/>
    <w:basedOn w:val="Standaardalinea-lettertype"/>
    <w:link w:val="Titel"/>
    <w:uiPriority w:val="10"/>
    <w:rsid w:val="00D70F3F"/>
    <w:rPr>
      <w:rFonts w:asciiTheme="majorHAnsi" w:eastAsiaTheme="majorEastAsia" w:hAnsiTheme="majorHAnsi" w:cstheme="majorBidi"/>
      <w:b/>
      <w:spacing w:val="-10"/>
      <w:kern w:val="28"/>
      <w:sz w:val="26"/>
      <w:szCs w:val="56"/>
    </w:rPr>
  </w:style>
  <w:style w:type="paragraph" w:styleId="Ondertitel">
    <w:name w:val="Subtitle"/>
    <w:basedOn w:val="Standaard"/>
    <w:next w:val="Standaard"/>
    <w:link w:val="OndertitelChar"/>
    <w:uiPriority w:val="11"/>
    <w:qFormat/>
    <w:rsid w:val="00D70F3F"/>
    <w:pPr>
      <w:numPr>
        <w:ilvl w:val="1"/>
      </w:numPr>
      <w:spacing w:after="160" w:line="259" w:lineRule="auto"/>
    </w:pPr>
    <w:rPr>
      <w:rFonts w:asciiTheme="minorHAnsi" w:eastAsiaTheme="minorEastAsia" w:hAnsiTheme="minorHAnsi" w:cstheme="minorBidi"/>
      <w:color w:val="000000" w:themeColor="text1"/>
      <w:spacing w:val="15"/>
      <w:kern w:val="2"/>
      <w:sz w:val="26"/>
      <w:szCs w:val="22"/>
      <w:lang w:eastAsia="en-US"/>
      <w14:ligatures w14:val="standardContextual"/>
    </w:rPr>
  </w:style>
  <w:style w:type="character" w:customStyle="1" w:styleId="OndertitelChar">
    <w:name w:val="Ondertitel Char"/>
    <w:basedOn w:val="Standaardalinea-lettertype"/>
    <w:link w:val="Ondertitel"/>
    <w:uiPriority w:val="11"/>
    <w:rsid w:val="00D70F3F"/>
    <w:rPr>
      <w:rFonts w:eastAsiaTheme="minorEastAsia"/>
      <w:color w:val="000000" w:themeColor="text1"/>
      <w:spacing w:val="15"/>
      <w:sz w:val="26"/>
    </w:rPr>
  </w:style>
  <w:style w:type="character" w:customStyle="1" w:styleId="Kop2Char">
    <w:name w:val="Kop 2 Char"/>
    <w:basedOn w:val="Standaardalinea-lettertype"/>
    <w:link w:val="Kop2"/>
    <w:uiPriority w:val="9"/>
    <w:semiHidden/>
    <w:rsid w:val="00D70F3F"/>
    <w:rPr>
      <w:rFonts w:asciiTheme="majorHAnsi" w:eastAsiaTheme="majorEastAsia" w:hAnsiTheme="majorHAnsi" w:cstheme="majorBidi"/>
      <w:i/>
      <w:color w:val="000000" w:themeColor="text1"/>
      <w:sz w:val="20"/>
      <w:szCs w:val="26"/>
    </w:rPr>
  </w:style>
  <w:style w:type="character" w:styleId="Tekstvantijdelijkeaanduiding">
    <w:name w:val="Placeholder Text"/>
    <w:basedOn w:val="Standaardalinea-lettertype"/>
    <w:uiPriority w:val="99"/>
    <w:semiHidden/>
    <w:rsid w:val="00D70F3F"/>
    <w:rPr>
      <w:color w:val="808080"/>
    </w:rPr>
  </w:style>
  <w:style w:type="character" w:customStyle="1" w:styleId="Stijl4">
    <w:name w:val="Stijl4"/>
    <w:basedOn w:val="Standaardalinea-lettertype"/>
    <w:uiPriority w:val="1"/>
    <w:qFormat/>
    <w:rsid w:val="00D70F3F"/>
    <w:rPr>
      <w:rFonts w:ascii="Futura Book" w:hAnsi="Futura Book"/>
      <w:b/>
      <w:color w:val="1F497D"/>
      <w:sz w:val="24"/>
    </w:rPr>
  </w:style>
  <w:style w:type="table" w:styleId="Tabelraster">
    <w:name w:val="Table Grid"/>
    <w:basedOn w:val="Standaardtabel"/>
    <w:uiPriority w:val="39"/>
    <w:rsid w:val="00D70F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rasterlicht">
    <w:name w:val="Grid Table Light"/>
    <w:basedOn w:val="Standaardtabel"/>
    <w:uiPriority w:val="40"/>
    <w:rsid w:val="00D70F3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ijl3">
    <w:name w:val="Stijl3"/>
    <w:basedOn w:val="Standaardalinea-lettertype"/>
    <w:uiPriority w:val="1"/>
    <w:qFormat/>
    <w:rsid w:val="00D70F3F"/>
    <w:rPr>
      <w:rFonts w:ascii="Futura Book" w:hAnsi="Futura Book"/>
      <w:color w:val="000000" w:themeColor="text1"/>
      <w:sz w:val="20"/>
    </w:rPr>
  </w:style>
  <w:style w:type="paragraph" w:styleId="Koptekst">
    <w:name w:val="header"/>
    <w:basedOn w:val="Standaard"/>
    <w:link w:val="KoptekstChar"/>
    <w:uiPriority w:val="99"/>
    <w:unhideWhenUsed/>
    <w:rsid w:val="00FC52EF"/>
    <w:pPr>
      <w:tabs>
        <w:tab w:val="center" w:pos="4536"/>
        <w:tab w:val="right" w:pos="9072"/>
      </w:tabs>
      <w:spacing w:line="240" w:lineRule="auto"/>
    </w:pPr>
    <w:rPr>
      <w:rFonts w:asciiTheme="minorHAnsi" w:eastAsiaTheme="minorHAnsi" w:hAnsiTheme="minorHAnsi" w:cstheme="minorBidi"/>
      <w:kern w:val="2"/>
      <w:szCs w:val="22"/>
      <w:lang w:eastAsia="en-US"/>
      <w14:ligatures w14:val="standardContextual"/>
    </w:rPr>
  </w:style>
  <w:style w:type="character" w:customStyle="1" w:styleId="KoptekstChar">
    <w:name w:val="Koptekst Char"/>
    <w:basedOn w:val="Standaardalinea-lettertype"/>
    <w:link w:val="Koptekst"/>
    <w:uiPriority w:val="99"/>
    <w:rsid w:val="00FC52EF"/>
    <w:rPr>
      <w:sz w:val="20"/>
    </w:rPr>
  </w:style>
  <w:style w:type="paragraph" w:styleId="Voettekst">
    <w:name w:val="footer"/>
    <w:basedOn w:val="Standaard"/>
    <w:link w:val="VoettekstChar"/>
    <w:uiPriority w:val="99"/>
    <w:unhideWhenUsed/>
    <w:rsid w:val="00FC52EF"/>
    <w:pPr>
      <w:tabs>
        <w:tab w:val="center" w:pos="4536"/>
        <w:tab w:val="right" w:pos="9072"/>
      </w:tabs>
      <w:spacing w:line="240" w:lineRule="auto"/>
    </w:pPr>
    <w:rPr>
      <w:rFonts w:asciiTheme="minorHAnsi" w:eastAsiaTheme="minorHAnsi" w:hAnsiTheme="minorHAnsi" w:cstheme="minorBidi"/>
      <w:kern w:val="2"/>
      <w:szCs w:val="22"/>
      <w:lang w:eastAsia="en-US"/>
      <w14:ligatures w14:val="standardContextual"/>
    </w:rPr>
  </w:style>
  <w:style w:type="character" w:customStyle="1" w:styleId="VoettekstChar">
    <w:name w:val="Voettekst Char"/>
    <w:basedOn w:val="Standaardalinea-lettertype"/>
    <w:link w:val="Voettekst"/>
    <w:uiPriority w:val="99"/>
    <w:rsid w:val="00FC52EF"/>
    <w:rPr>
      <w:sz w:val="20"/>
    </w:rPr>
  </w:style>
  <w:style w:type="character" w:customStyle="1" w:styleId="Kop3Char">
    <w:name w:val="Kop 3 Char"/>
    <w:basedOn w:val="Standaardalinea-lettertype"/>
    <w:link w:val="Kop3"/>
    <w:uiPriority w:val="9"/>
    <w:semiHidden/>
    <w:rsid w:val="00BD0205"/>
    <w:rPr>
      <w:rFonts w:asciiTheme="majorHAnsi" w:eastAsiaTheme="majorEastAsia" w:hAnsiTheme="majorHAnsi" w:cstheme="majorBidi"/>
      <w:color w:val="6E0000" w:themeColor="accent1" w:themeShade="7F"/>
      <w:sz w:val="24"/>
      <w:szCs w:val="24"/>
    </w:rPr>
  </w:style>
  <w:style w:type="character" w:styleId="Hyperlink">
    <w:name w:val="Hyperlink"/>
    <w:basedOn w:val="Standaardalinea-lettertype"/>
    <w:uiPriority w:val="99"/>
    <w:unhideWhenUsed/>
    <w:rsid w:val="00BD0205"/>
    <w:rPr>
      <w:color w:val="0563C1" w:themeColor="hyperlink"/>
      <w:u w:val="single"/>
    </w:rPr>
  </w:style>
  <w:style w:type="character" w:styleId="Onopgelostemelding">
    <w:name w:val="Unresolved Mention"/>
    <w:basedOn w:val="Standaardalinea-lettertype"/>
    <w:uiPriority w:val="99"/>
    <w:semiHidden/>
    <w:unhideWhenUsed/>
    <w:rsid w:val="00BD02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brui\OneDrive%20-%20Provincie%20Noord-Brabant\Mandaatregister\Nog%20te%20uploaden_Joyce\Format%20mandaatformulier%20projecte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4110B94CDC54B0687AC0890FE08C666"/>
        <w:category>
          <w:name w:val="Algemeen"/>
          <w:gallery w:val="placeholder"/>
        </w:category>
        <w:types>
          <w:type w:val="bbPlcHdr"/>
        </w:types>
        <w:behaviors>
          <w:behavior w:val="content"/>
        </w:behaviors>
        <w:guid w:val="{C148728A-5791-4B44-A8B1-2DA24FC2ABE2}"/>
      </w:docPartPr>
      <w:docPartBody>
        <w:p w:rsidR="00000000" w:rsidRDefault="00000000">
          <w:pPr>
            <w:pStyle w:val="54110B94CDC54B0687AC0890FE08C666"/>
          </w:pPr>
          <w:r w:rsidRPr="00EF59B5">
            <w:rPr>
              <w:rStyle w:val="Tekstvantijdelijkeaanduiding"/>
            </w:rPr>
            <w:t xml:space="preserve">Vul hier de naam van het </w:t>
          </w:r>
          <w:r>
            <w:rPr>
              <w:rStyle w:val="Tekstvantijdelijkeaanduiding"/>
            </w:rPr>
            <w:t>project</w:t>
          </w:r>
          <w:r w:rsidRPr="00EF59B5">
            <w:rPr>
              <w:rStyle w:val="Tekstvantijdelijkeaanduiding"/>
            </w:rPr>
            <w:t xml:space="preserve"> in</w:t>
          </w:r>
        </w:p>
      </w:docPartBody>
    </w:docPart>
    <w:docPart>
      <w:docPartPr>
        <w:name w:val="1FB5EB1AD07648B885849115B2C8539D"/>
        <w:category>
          <w:name w:val="Algemeen"/>
          <w:gallery w:val="placeholder"/>
        </w:category>
        <w:types>
          <w:type w:val="bbPlcHdr"/>
        </w:types>
        <w:behaviors>
          <w:behavior w:val="content"/>
        </w:behaviors>
        <w:guid w:val="{14C4A826-1F03-4812-928C-845D83A8648D}"/>
      </w:docPartPr>
      <w:docPartBody>
        <w:p w:rsidR="00000000" w:rsidRDefault="00000000">
          <w:pPr>
            <w:pStyle w:val="1FB5EB1AD07648B885849115B2C8539D"/>
          </w:pPr>
          <w:r w:rsidRPr="00BD0915">
            <w:rPr>
              <w:rStyle w:val="Tekstvantijdelijkeaanduiding"/>
              <w:rFonts w:ascii="Futura Book" w:hAnsi="Futura Book"/>
            </w:rPr>
            <w:t>Vul hier de naam van het programma in</w:t>
          </w:r>
        </w:p>
      </w:docPartBody>
    </w:docPart>
    <w:docPart>
      <w:docPartPr>
        <w:name w:val="15393CF02A4C4288956A4E8C7E4CB4AF"/>
        <w:category>
          <w:name w:val="Algemeen"/>
          <w:gallery w:val="placeholder"/>
        </w:category>
        <w:types>
          <w:type w:val="bbPlcHdr"/>
        </w:types>
        <w:behaviors>
          <w:behavior w:val="content"/>
        </w:behaviors>
        <w:guid w:val="{12D164E3-AEC1-450D-AE07-2B2A307D409D}"/>
      </w:docPartPr>
      <w:docPartBody>
        <w:p w:rsidR="00000000" w:rsidRDefault="00000000">
          <w:pPr>
            <w:pStyle w:val="15393CF02A4C4288956A4E8C7E4CB4AF"/>
          </w:pPr>
          <w:r w:rsidRPr="00BD0915">
            <w:rPr>
              <w:rStyle w:val="Tekstvantijdelijkeaanduiding"/>
              <w:rFonts w:ascii="Futura Book" w:hAnsi="Futura Book"/>
            </w:rPr>
            <w:t>Vul hier de naam van het pr</w:t>
          </w:r>
          <w:r>
            <w:rPr>
              <w:rStyle w:val="Tekstvantijdelijkeaanduiding"/>
              <w:rFonts w:ascii="Futura Book" w:hAnsi="Futura Book"/>
            </w:rPr>
            <w:t>oject</w:t>
          </w:r>
          <w:r w:rsidRPr="00BD0915">
            <w:rPr>
              <w:rStyle w:val="Tekstvantijdelijkeaanduiding"/>
              <w:rFonts w:ascii="Futura Book" w:hAnsi="Futura Book"/>
            </w:rPr>
            <w:t xml:space="preserve"> in</w:t>
          </w:r>
        </w:p>
      </w:docPartBody>
    </w:docPart>
    <w:docPart>
      <w:docPartPr>
        <w:name w:val="4AC9963E3C2F4F0B8339A5A384BBE490"/>
        <w:category>
          <w:name w:val="Algemeen"/>
          <w:gallery w:val="placeholder"/>
        </w:category>
        <w:types>
          <w:type w:val="bbPlcHdr"/>
        </w:types>
        <w:behaviors>
          <w:behavior w:val="content"/>
        </w:behaviors>
        <w:guid w:val="{489D8FB8-0EBD-4F91-B780-DFAF33C75387}"/>
      </w:docPartPr>
      <w:docPartBody>
        <w:p w:rsidR="00000000" w:rsidRDefault="00000000">
          <w:pPr>
            <w:pStyle w:val="4AC9963E3C2F4F0B8339A5A384BBE490"/>
          </w:pPr>
          <w:r w:rsidRPr="00BD0915">
            <w:rPr>
              <w:rStyle w:val="Tekstvantijdelijkeaanduiding"/>
              <w:rFonts w:ascii="Futura Book" w:hAnsi="Futura Book"/>
            </w:rPr>
            <w:t xml:space="preserve">Vul hier de naam </w:t>
          </w:r>
          <w:r>
            <w:rPr>
              <w:rStyle w:val="Tekstvantijdelijkeaanduiding"/>
              <w:rFonts w:ascii="Futura Book" w:hAnsi="Futura Book"/>
            </w:rPr>
            <w:t xml:space="preserve">en functie </w:t>
          </w:r>
          <w:r w:rsidRPr="00BD0915">
            <w:rPr>
              <w:rStyle w:val="Tekstvantijdelijkeaanduiding"/>
              <w:rFonts w:ascii="Futura Book" w:hAnsi="Futura Book"/>
            </w:rPr>
            <w:t>van de programmamanager in.</w:t>
          </w:r>
        </w:p>
      </w:docPartBody>
    </w:docPart>
    <w:docPart>
      <w:docPartPr>
        <w:name w:val="DA9D3E65AD5844A39EE6F3BAF0AF09EC"/>
        <w:category>
          <w:name w:val="Algemeen"/>
          <w:gallery w:val="placeholder"/>
        </w:category>
        <w:types>
          <w:type w:val="bbPlcHdr"/>
        </w:types>
        <w:behaviors>
          <w:behavior w:val="content"/>
        </w:behaviors>
        <w:guid w:val="{FF76859F-D185-4A6E-8A41-C92531E978DB}"/>
      </w:docPartPr>
      <w:docPartBody>
        <w:p w:rsidR="00000000" w:rsidRDefault="00000000">
          <w:pPr>
            <w:pStyle w:val="DA9D3E65AD5844A39EE6F3BAF0AF09EC"/>
          </w:pPr>
          <w:r w:rsidRPr="00BD0915">
            <w:rPr>
              <w:rStyle w:val="Tekstvantijdelijkeaanduiding"/>
              <w:rFonts w:ascii="Futura Book" w:hAnsi="Futura Book"/>
            </w:rPr>
            <w:t xml:space="preserve">Vul hier de naam </w:t>
          </w:r>
          <w:r>
            <w:rPr>
              <w:rStyle w:val="Tekstvantijdelijkeaanduiding"/>
              <w:rFonts w:ascii="Futura Book" w:hAnsi="Futura Book"/>
            </w:rPr>
            <w:t xml:space="preserve">en functie </w:t>
          </w:r>
          <w:r w:rsidRPr="00BD0915">
            <w:rPr>
              <w:rStyle w:val="Tekstvantijdelijkeaanduiding"/>
              <w:rFonts w:ascii="Futura Book" w:hAnsi="Futura Book"/>
            </w:rPr>
            <w:t xml:space="preserve">van de </w:t>
          </w:r>
          <w:r>
            <w:rPr>
              <w:rStyle w:val="Tekstvantijdelijkeaanduiding"/>
              <w:rFonts w:ascii="Futura Book" w:hAnsi="Futura Book"/>
            </w:rPr>
            <w:t>projectleider</w:t>
          </w:r>
          <w:r w:rsidRPr="00BD0915">
            <w:rPr>
              <w:rStyle w:val="Tekstvantijdelijkeaanduiding"/>
              <w:rFonts w:ascii="Futura Book" w:hAnsi="Futura Book"/>
            </w:rPr>
            <w:t xml:space="preserve"> in.</w:t>
          </w:r>
        </w:p>
      </w:docPartBody>
    </w:docPart>
    <w:docPart>
      <w:docPartPr>
        <w:name w:val="44F12058ABA64428A492377658DF4FBA"/>
        <w:category>
          <w:name w:val="Algemeen"/>
          <w:gallery w:val="placeholder"/>
        </w:category>
        <w:types>
          <w:type w:val="bbPlcHdr"/>
        </w:types>
        <w:behaviors>
          <w:behavior w:val="content"/>
        </w:behaviors>
        <w:guid w:val="{C62BE4B6-CF60-4215-9803-5868447F6C74}"/>
      </w:docPartPr>
      <w:docPartBody>
        <w:p w:rsidR="00000000" w:rsidRDefault="00000000">
          <w:pPr>
            <w:pStyle w:val="44F12058ABA64428A492377658DF4FBA"/>
          </w:pPr>
          <w:r w:rsidRPr="00BD0915">
            <w:rPr>
              <w:rStyle w:val="Tekstvantijdelijkeaanduiding"/>
              <w:rFonts w:ascii="Futura Book" w:hAnsi="Futura Book"/>
            </w:rPr>
            <w:t xml:space="preserve">Vul hier het versienummer van het </w:t>
          </w:r>
          <w:r>
            <w:rPr>
              <w:rStyle w:val="Tekstvantijdelijkeaanduiding"/>
              <w:rFonts w:ascii="Futura Book" w:hAnsi="Futura Book"/>
            </w:rPr>
            <w:t>projectplan</w:t>
          </w:r>
          <w:r w:rsidRPr="00BD0915">
            <w:rPr>
              <w:rStyle w:val="Tekstvantijdelijkeaanduiding"/>
              <w:rFonts w:ascii="Futura Book" w:hAnsi="Futura Book"/>
            </w:rPr>
            <w:t xml:space="preserve"> in.</w:t>
          </w:r>
        </w:p>
      </w:docPartBody>
    </w:docPart>
    <w:docPart>
      <w:docPartPr>
        <w:name w:val="961C7EE38B7B4C2F992A4BC1FDE25EBC"/>
        <w:category>
          <w:name w:val="Algemeen"/>
          <w:gallery w:val="placeholder"/>
        </w:category>
        <w:types>
          <w:type w:val="bbPlcHdr"/>
        </w:types>
        <w:behaviors>
          <w:behavior w:val="content"/>
        </w:behaviors>
        <w:guid w:val="{6A03CEDE-626E-4CDD-9242-9E68327C74B8}"/>
      </w:docPartPr>
      <w:docPartBody>
        <w:p w:rsidR="00000000" w:rsidRDefault="00000000">
          <w:pPr>
            <w:pStyle w:val="961C7EE38B7B4C2F992A4BC1FDE25EBC"/>
          </w:pPr>
          <w:r w:rsidRPr="00BD0915">
            <w:rPr>
              <w:rStyle w:val="Tekstvantijdelijkeaanduiding"/>
              <w:rFonts w:ascii="Futura Book" w:hAnsi="Futura Book"/>
            </w:rPr>
            <w:t>Vul hier datum van instellingsbesluit of van laatste wijziging.</w:t>
          </w:r>
        </w:p>
      </w:docPartBody>
    </w:docPart>
    <w:docPart>
      <w:docPartPr>
        <w:name w:val="A3075FDA48AF49FC94E603A6126EA690"/>
        <w:category>
          <w:name w:val="Algemeen"/>
          <w:gallery w:val="placeholder"/>
        </w:category>
        <w:types>
          <w:type w:val="bbPlcHdr"/>
        </w:types>
        <w:behaviors>
          <w:behavior w:val="content"/>
        </w:behaviors>
        <w:guid w:val="{571BB929-2E4A-4281-BC2A-92C59EE8C5EF}"/>
      </w:docPartPr>
      <w:docPartBody>
        <w:p w:rsidR="00000000" w:rsidRDefault="00000000">
          <w:pPr>
            <w:pStyle w:val="A3075FDA48AF49FC94E603A6126EA690"/>
          </w:pPr>
          <w:r w:rsidRPr="00BD0915">
            <w:rPr>
              <w:rStyle w:val="Tekstvantijdelijkeaanduiding"/>
              <w:rFonts w:ascii="Futura Book" w:hAnsi="Futura Book"/>
            </w:rPr>
            <w:t>Vul hier tekst paragraaf ‘Inwerkingtreding van dit (gewijzigde) instellingsbesluit.’</w:t>
          </w:r>
        </w:p>
      </w:docPartBody>
    </w:docPart>
    <w:docPart>
      <w:docPartPr>
        <w:name w:val="423D7AEF280F4DE48D5DD9A45D44DF83"/>
        <w:category>
          <w:name w:val="Algemeen"/>
          <w:gallery w:val="placeholder"/>
        </w:category>
        <w:types>
          <w:type w:val="bbPlcHdr"/>
        </w:types>
        <w:behaviors>
          <w:behavior w:val="content"/>
        </w:behaviors>
        <w:guid w:val="{38765D4D-5F94-4FC4-AA7F-C7D2488E6CDE}"/>
      </w:docPartPr>
      <w:docPartBody>
        <w:p w:rsidR="00000000" w:rsidRDefault="00000000">
          <w:pPr>
            <w:pStyle w:val="423D7AEF280F4DE48D5DD9A45D44DF83"/>
          </w:pPr>
          <w:r>
            <w:rPr>
              <w:rStyle w:val="Tekstvantijdelijkeaanduiding"/>
              <w:rFonts w:ascii="Futura Book" w:hAnsi="Futura Book"/>
            </w:rPr>
            <w:t>Nummer</w:t>
          </w:r>
        </w:p>
      </w:docPartBody>
    </w:docPart>
    <w:docPart>
      <w:docPartPr>
        <w:name w:val="FAF6189A572E47CCA226C36079103E4C"/>
        <w:category>
          <w:name w:val="Algemeen"/>
          <w:gallery w:val="placeholder"/>
        </w:category>
        <w:types>
          <w:type w:val="bbPlcHdr"/>
        </w:types>
        <w:behaviors>
          <w:behavior w:val="content"/>
        </w:behaviors>
        <w:guid w:val="{9D0B08ED-3125-4D19-B484-EAB34171B9DD}"/>
      </w:docPartPr>
      <w:docPartBody>
        <w:p w:rsidR="00000000" w:rsidRDefault="00000000">
          <w:pPr>
            <w:pStyle w:val="FAF6189A572E47CCA226C36079103E4C"/>
          </w:pPr>
          <w:r>
            <w:rPr>
              <w:rStyle w:val="Tekstvantijdelijkeaanduiding"/>
            </w:rPr>
            <w:t>Vul hier de tekst van de volledige mandaatparagraaf in, inclusief subkopjes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panose1 w:val="020B0502020204020303"/>
    <w:charset w:val="00"/>
    <w:family w:val="swiss"/>
    <w:pitch w:val="variable"/>
    <w:sig w:usb0="80000027" w:usb1="00000040" w:usb2="00000000" w:usb3="00000000" w:csb0="00000011" w:csb1="00000000"/>
  </w:font>
  <w:font w:name="Baskerville MT">
    <w:panose1 w:val="02020502070401020303"/>
    <w:charset w:val="00"/>
    <w:family w:val="roman"/>
    <w:pitch w:val="variable"/>
    <w:sig w:usb0="80000027"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36D"/>
    <w:rsid w:val="004F736D"/>
    <w:rsid w:val="00860EE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nl-NL" w:eastAsia="nl-N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Pr>
      <w:color w:val="808080"/>
    </w:rPr>
  </w:style>
  <w:style w:type="paragraph" w:customStyle="1" w:styleId="54110B94CDC54B0687AC0890FE08C666">
    <w:name w:val="54110B94CDC54B0687AC0890FE08C666"/>
  </w:style>
  <w:style w:type="paragraph" w:customStyle="1" w:styleId="1FB5EB1AD07648B885849115B2C8539D">
    <w:name w:val="1FB5EB1AD07648B885849115B2C8539D"/>
  </w:style>
  <w:style w:type="paragraph" w:customStyle="1" w:styleId="15393CF02A4C4288956A4E8C7E4CB4AF">
    <w:name w:val="15393CF02A4C4288956A4E8C7E4CB4AF"/>
  </w:style>
  <w:style w:type="paragraph" w:customStyle="1" w:styleId="4AC9963E3C2F4F0B8339A5A384BBE490">
    <w:name w:val="4AC9963E3C2F4F0B8339A5A384BBE490"/>
  </w:style>
  <w:style w:type="paragraph" w:customStyle="1" w:styleId="DA9D3E65AD5844A39EE6F3BAF0AF09EC">
    <w:name w:val="DA9D3E65AD5844A39EE6F3BAF0AF09EC"/>
  </w:style>
  <w:style w:type="paragraph" w:customStyle="1" w:styleId="44F12058ABA64428A492377658DF4FBA">
    <w:name w:val="44F12058ABA64428A492377658DF4FBA"/>
  </w:style>
  <w:style w:type="paragraph" w:customStyle="1" w:styleId="961C7EE38B7B4C2F992A4BC1FDE25EBC">
    <w:name w:val="961C7EE38B7B4C2F992A4BC1FDE25EBC"/>
  </w:style>
  <w:style w:type="paragraph" w:customStyle="1" w:styleId="A3075FDA48AF49FC94E603A6126EA690">
    <w:name w:val="A3075FDA48AF49FC94E603A6126EA690"/>
  </w:style>
  <w:style w:type="paragraph" w:customStyle="1" w:styleId="423D7AEF280F4DE48D5DD9A45D44DF83">
    <w:name w:val="423D7AEF280F4DE48D5DD9A45D44DF83"/>
  </w:style>
  <w:style w:type="paragraph" w:customStyle="1" w:styleId="FAF6189A572E47CCA226C36079103E4C">
    <w:name w:val="FAF6189A572E47CCA226C36079103E4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Brabant Huisstijlkleuren">
      <a:dk1>
        <a:sysClr val="windowText" lastClr="000000"/>
      </a:dk1>
      <a:lt1>
        <a:sysClr val="window" lastClr="FFFFFF"/>
      </a:lt1>
      <a:dk2>
        <a:srgbClr val="24195D"/>
      </a:dk2>
      <a:lt2>
        <a:srgbClr val="FFFFFF"/>
      </a:lt2>
      <a:accent1>
        <a:srgbClr val="DD0000"/>
      </a:accent1>
      <a:accent2>
        <a:srgbClr val="EC6707"/>
      </a:accent2>
      <a:accent3>
        <a:srgbClr val="FFE500"/>
      </a:accent3>
      <a:accent4>
        <a:srgbClr val="13A538"/>
      </a:accent4>
      <a:accent5>
        <a:srgbClr val="006E79"/>
      </a:accent5>
      <a:accent6>
        <a:srgbClr val="5C2483"/>
      </a:accent6>
      <a:hlink>
        <a:srgbClr val="0563C1"/>
      </a:hlink>
      <a:folHlink>
        <a:srgbClr val="941D42"/>
      </a:folHlink>
    </a:clrScheme>
    <a:fontScheme name="Futura Book">
      <a:majorFont>
        <a:latin typeface="Futura Book"/>
        <a:ea typeface=""/>
        <a:cs typeface=""/>
      </a:majorFont>
      <a:minorFont>
        <a:latin typeface="Futura Boo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702a08a-ea80-415b-925f-ceeffcfe10a2">
      <Terms xmlns="http://schemas.microsoft.com/office/infopath/2007/PartnerControls"/>
    </lcf76f155ced4ddcb4097134ff3c332f>
    <TaxCatchAll xmlns="c2c86c78-141e-4d24-8d57-d1b6958b4a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40C8633C0FF8648BDE0E62201300015" ma:contentTypeVersion="17" ma:contentTypeDescription="Een nieuw document maken." ma:contentTypeScope="" ma:versionID="d7f1593b05085127302aa099b8350819">
  <xsd:schema xmlns:xsd="http://www.w3.org/2001/XMLSchema" xmlns:xs="http://www.w3.org/2001/XMLSchema" xmlns:p="http://schemas.microsoft.com/office/2006/metadata/properties" xmlns:ns2="5702a08a-ea80-415b-925f-ceeffcfe10a2" xmlns:ns3="c2c86c78-141e-4d24-8d57-d1b6958b4a05" targetNamespace="http://schemas.microsoft.com/office/2006/metadata/properties" ma:root="true" ma:fieldsID="7f10d9d59fcf2852305d5f9644d1aad2" ns2:_="" ns3:_="">
    <xsd:import namespace="5702a08a-ea80-415b-925f-ceeffcfe10a2"/>
    <xsd:import namespace="c2c86c78-141e-4d24-8d57-d1b6958b4a0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02a08a-ea80-415b-925f-ceeffcfe10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Afbeeldingtags" ma:readOnly="false" ma:fieldId="{5cf76f15-5ced-4ddc-b409-7134ff3c332f}" ma:taxonomyMulti="true" ma:sspId="973e716c-908e-467b-bea2-8423709b998b"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2c86c78-141e-4d24-8d57-d1b6958b4a05"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8" nillable="true" ma:displayName="Taxonomy Catch All Column" ma:hidden="true" ma:list="{62dfa683-25c0-4853-b75c-a81d73507fac}" ma:internalName="TaxCatchAll" ma:showField="CatchAllData" ma:web="c2c86c78-141e-4d24-8d57-d1b6958b4a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11C64B-8BAA-44D1-9DE0-E9B9F0DD275A}">
  <ds:schemaRefs>
    <ds:schemaRef ds:uri="http://schemas.microsoft.com/office/2006/metadata/properties"/>
    <ds:schemaRef ds:uri="http://schemas.microsoft.com/office/infopath/2007/PartnerControls"/>
    <ds:schemaRef ds:uri="5702a08a-ea80-415b-925f-ceeffcfe10a2"/>
    <ds:schemaRef ds:uri="c2c86c78-141e-4d24-8d57-d1b6958b4a05"/>
  </ds:schemaRefs>
</ds:datastoreItem>
</file>

<file path=customXml/itemProps2.xml><?xml version="1.0" encoding="utf-8"?>
<ds:datastoreItem xmlns:ds="http://schemas.openxmlformats.org/officeDocument/2006/customXml" ds:itemID="{DA0B81B9-0855-480F-B0C5-026B256115C2}">
  <ds:schemaRefs>
    <ds:schemaRef ds:uri="http://schemas.microsoft.com/sharepoint/v3/contenttype/forms"/>
  </ds:schemaRefs>
</ds:datastoreItem>
</file>

<file path=customXml/itemProps3.xml><?xml version="1.0" encoding="utf-8"?>
<ds:datastoreItem xmlns:ds="http://schemas.openxmlformats.org/officeDocument/2006/customXml" ds:itemID="{25961D05-71BF-46ED-BEE8-3614FD7793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02a08a-ea80-415b-925f-ceeffcfe10a2"/>
    <ds:schemaRef ds:uri="c2c86c78-141e-4d24-8d57-d1b6958b4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Format mandaatformulier projecten</Template>
  <TotalTime>6</TotalTime>
  <Pages>3</Pages>
  <Words>597</Words>
  <Characters>3285</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Joyce Bruil</dc:creator>
  <cp:keywords/>
  <dc:description/>
  <cp:lastModifiedBy>Joyce Bruil</cp:lastModifiedBy>
  <cp:revision>1</cp:revision>
  <dcterms:created xsi:type="dcterms:W3CDTF">2025-06-17T06:15:00Z</dcterms:created>
  <dcterms:modified xsi:type="dcterms:W3CDTF">2025-06-17T06:21:00Z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8665262-5df6-455e-bf48-5928a5d868f6_Enabled">
    <vt:lpwstr>true</vt:lpwstr>
  </property>
  <property fmtid="{D5CDD505-2E9C-101B-9397-08002B2CF9AE}" pid="3" name="MSIP_Label_b8665262-5df6-455e-bf48-5928a5d868f6_SetDate">
    <vt:lpwstr>2024-03-08T15:31:00Z</vt:lpwstr>
  </property>
  <property fmtid="{D5CDD505-2E9C-101B-9397-08002B2CF9AE}" pid="4" name="MSIP_Label_b8665262-5df6-455e-bf48-5928a5d868f6_Method">
    <vt:lpwstr>Standard</vt:lpwstr>
  </property>
  <property fmtid="{D5CDD505-2E9C-101B-9397-08002B2CF9AE}" pid="5" name="MSIP_Label_b8665262-5df6-455e-bf48-5928a5d868f6_Name">
    <vt:lpwstr>Vertrouwelijk</vt:lpwstr>
  </property>
  <property fmtid="{D5CDD505-2E9C-101B-9397-08002B2CF9AE}" pid="6" name="MSIP_Label_b8665262-5df6-455e-bf48-5928a5d868f6_SiteId">
    <vt:lpwstr>d2aff5f9-8c21-47f2-88f3-08ac4fda56f5</vt:lpwstr>
  </property>
  <property fmtid="{D5CDD505-2E9C-101B-9397-08002B2CF9AE}" pid="7" name="MSIP_Label_b8665262-5df6-455e-bf48-5928a5d868f6_ActionId">
    <vt:lpwstr>e40ebb90-94dd-4aa9-82c3-b02469ea378b</vt:lpwstr>
  </property>
  <property fmtid="{D5CDD505-2E9C-101B-9397-08002B2CF9AE}" pid="8" name="MSIP_Label_b8665262-5df6-455e-bf48-5928a5d868f6_ContentBits">
    <vt:lpwstr>0</vt:lpwstr>
  </property>
  <property fmtid="{D5CDD505-2E9C-101B-9397-08002B2CF9AE}" pid="9" name="ContentTypeId">
    <vt:lpwstr>0x010100C40C8633C0FF8648BDE0E62201300015</vt:lpwstr>
  </property>
  <property fmtid="{D5CDD505-2E9C-101B-9397-08002B2CF9AE}" pid="10" name="MediaServiceImageTags">
    <vt:lpwstr/>
  </property>
</Properties>
</file>